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96769" w14:textId="77777777" w:rsidR="00644E78" w:rsidRPr="005E4E26" w:rsidRDefault="00644E78" w:rsidP="000840DE">
      <w:pPr>
        <w:spacing w:before="60" w:after="60" w:line="240" w:lineRule="atLeast"/>
        <w:jc w:val="center"/>
        <w:rPr>
          <w:sz w:val="32"/>
          <w:szCs w:val="32"/>
        </w:rPr>
      </w:pPr>
      <w:r w:rsidRPr="005E4E26">
        <w:rPr>
          <w:sz w:val="32"/>
          <w:szCs w:val="32"/>
        </w:rPr>
        <w:t>國立臺灣大學</w:t>
      </w:r>
    </w:p>
    <w:p w14:paraId="7650E1A9" w14:textId="3054B0CF" w:rsidR="00644E78" w:rsidRPr="005E4E26" w:rsidRDefault="00644E78" w:rsidP="00284023">
      <w:pPr>
        <w:jc w:val="both"/>
      </w:pPr>
      <w:r w:rsidRPr="005E4E26">
        <w:t>文</w:t>
      </w:r>
      <w:r w:rsidRPr="005E4E26">
        <w:t xml:space="preserve"> </w:t>
      </w:r>
      <w:r w:rsidRPr="005E4E26">
        <w:t>件</w:t>
      </w:r>
      <w:r w:rsidRPr="005E4E26">
        <w:t xml:space="preserve"> </w:t>
      </w:r>
      <w:r w:rsidRPr="005E4E26">
        <w:t>名</w:t>
      </w:r>
      <w:r w:rsidRPr="005E4E26">
        <w:t xml:space="preserve"> </w:t>
      </w:r>
      <w:r w:rsidRPr="005E4E26">
        <w:t>稱：</w:t>
      </w:r>
      <w:r w:rsidR="0047402D" w:rsidRPr="00D00455">
        <w:rPr>
          <w:rFonts w:ascii="Arial" w:hAnsi="Arial" w:cs="Arial" w:hint="eastAsia"/>
          <w:color w:val="000000" w:themeColor="text1"/>
        </w:rPr>
        <w:t>資訊安全政策</w:t>
      </w:r>
    </w:p>
    <w:p w14:paraId="17EE0B48" w14:textId="5C1BAB77" w:rsidR="00644E78" w:rsidRPr="005E4E26" w:rsidRDefault="00644E78" w:rsidP="00284023">
      <w:pPr>
        <w:jc w:val="both"/>
      </w:pPr>
      <w:r w:rsidRPr="005E4E26">
        <w:t>文</w:t>
      </w:r>
      <w:r w:rsidRPr="005E4E26">
        <w:t xml:space="preserve"> </w:t>
      </w:r>
      <w:r w:rsidRPr="005E4E26">
        <w:t>件</w:t>
      </w:r>
      <w:r w:rsidRPr="005E4E26">
        <w:t xml:space="preserve"> </w:t>
      </w:r>
      <w:r w:rsidRPr="005E4E26">
        <w:t>編</w:t>
      </w:r>
      <w:r w:rsidRPr="005E4E26">
        <w:t xml:space="preserve"> </w:t>
      </w:r>
      <w:r w:rsidRPr="005E4E26">
        <w:t>號：</w:t>
      </w:r>
      <w:r w:rsidR="00567102" w:rsidRPr="005E4E26">
        <w:t>NTU-IS</w:t>
      </w:r>
      <w:r w:rsidR="0047402D">
        <w:rPr>
          <w:rFonts w:hint="eastAsia"/>
        </w:rPr>
        <w:t>1</w:t>
      </w:r>
      <w:r w:rsidR="00567102" w:rsidRPr="005E4E26">
        <w:t>-</w:t>
      </w:r>
      <w:r w:rsidR="00120CA7">
        <w:rPr>
          <w:rFonts w:hint="eastAsia"/>
        </w:rPr>
        <w:t>01</w:t>
      </w:r>
    </w:p>
    <w:p w14:paraId="2BA02BC4" w14:textId="5C6FB676" w:rsidR="00644E78" w:rsidRPr="00B87AB8" w:rsidRDefault="00644E78" w:rsidP="00284023">
      <w:pPr>
        <w:jc w:val="both"/>
      </w:pPr>
      <w:r w:rsidRPr="005E4E26">
        <w:t>制</w:t>
      </w:r>
      <w:r w:rsidRPr="005E4E26">
        <w:t xml:space="preserve"> </w:t>
      </w:r>
      <w:r w:rsidRPr="005E4E26">
        <w:t>定</w:t>
      </w:r>
      <w:r w:rsidRPr="005E4E26">
        <w:t xml:space="preserve"> </w:t>
      </w:r>
      <w:r w:rsidRPr="005E4E26">
        <w:t>部</w:t>
      </w:r>
      <w:r w:rsidRPr="005E4E26">
        <w:t xml:space="preserve"> </w:t>
      </w:r>
      <w:r w:rsidRPr="005E4E26">
        <w:t>門：</w:t>
      </w:r>
      <w:r w:rsidR="00026576" w:rsidRPr="00E73360">
        <w:rPr>
          <w:rFonts w:ascii="標楷體" w:hAnsi="標楷體" w:hint="eastAsia"/>
        </w:rPr>
        <w:t>資通安全管理委員會</w:t>
      </w:r>
    </w:p>
    <w:p w14:paraId="6593204A" w14:textId="1B6C8159" w:rsidR="00644E78" w:rsidRPr="008B2AAD" w:rsidRDefault="00644E78" w:rsidP="008B2AAD">
      <w:pPr>
        <w:jc w:val="both"/>
      </w:pPr>
      <w:r w:rsidRPr="005E4E26">
        <w:t>機</w:t>
      </w:r>
      <w:r w:rsidRPr="005E4E26">
        <w:t xml:space="preserve"> </w:t>
      </w:r>
      <w:r w:rsidRPr="005E4E26">
        <w:t>密</w:t>
      </w:r>
      <w:r w:rsidRPr="005E4E26">
        <w:t xml:space="preserve"> </w:t>
      </w:r>
      <w:r w:rsidRPr="005E4E26">
        <w:t>等</w:t>
      </w:r>
      <w:r w:rsidRPr="005E4E26">
        <w:t xml:space="preserve"> </w:t>
      </w:r>
      <w:r w:rsidRPr="005E4E26">
        <w:t>級：</w:t>
      </w:r>
      <w:r w:rsidR="00F04D29">
        <w:rPr>
          <w:rFonts w:hint="eastAsia"/>
        </w:rPr>
        <w:t>一般</w:t>
      </w:r>
    </w:p>
    <w:p w14:paraId="584AAC38" w14:textId="77777777" w:rsidR="00F2233F" w:rsidRPr="005E4E26" w:rsidRDefault="00F2233F" w:rsidP="009E6855">
      <w:pPr>
        <w:spacing w:beforeLines="50" w:before="180" w:afterLines="50" w:after="180"/>
        <w:ind w:left="600"/>
        <w:jc w:val="center"/>
        <w:rPr>
          <w:b/>
          <w:szCs w:val="28"/>
        </w:rPr>
      </w:pPr>
      <w:r w:rsidRPr="00F863A3">
        <w:rPr>
          <w:rFonts w:hAnsi="標楷體"/>
          <w:b/>
          <w:szCs w:val="28"/>
        </w:rPr>
        <w:t>文件</w:t>
      </w:r>
      <w:r w:rsidRPr="005E4E26">
        <w:rPr>
          <w:b/>
          <w:szCs w:val="28"/>
        </w:rPr>
        <w:t>修訂紀錄表</w:t>
      </w:r>
    </w:p>
    <w:tbl>
      <w:tblPr>
        <w:tblW w:w="10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903"/>
        <w:gridCol w:w="6621"/>
        <w:gridCol w:w="1204"/>
      </w:tblGrid>
      <w:tr w:rsidR="003127D3" w:rsidRPr="002E59F2" w14:paraId="67C7A449" w14:textId="77777777" w:rsidTr="00A208FF">
        <w:trPr>
          <w:jc w:val="center"/>
        </w:trPr>
        <w:tc>
          <w:tcPr>
            <w:tcW w:w="1418" w:type="dxa"/>
            <w:shd w:val="clear" w:color="auto" w:fill="F2F2F2"/>
            <w:vAlign w:val="center"/>
          </w:tcPr>
          <w:p w14:paraId="34E1E0CB" w14:textId="7C834246" w:rsidR="003127D3" w:rsidRPr="002E59F2" w:rsidRDefault="00B87AB8" w:rsidP="008577E2">
            <w:pPr>
              <w:spacing w:beforeLines="20" w:before="72" w:afterLines="20" w:after="72"/>
              <w:jc w:val="center"/>
              <w:rPr>
                <w:b/>
                <w:szCs w:val="28"/>
              </w:rPr>
            </w:pPr>
            <w:r>
              <w:rPr>
                <w:rFonts w:hint="eastAsia"/>
                <w:b/>
                <w:szCs w:val="28"/>
              </w:rPr>
              <w:t>發行</w:t>
            </w:r>
            <w:r w:rsidR="003127D3" w:rsidRPr="002E59F2">
              <w:rPr>
                <w:rFonts w:hint="eastAsia"/>
                <w:b/>
                <w:szCs w:val="28"/>
              </w:rPr>
              <w:t>日期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5879A463" w14:textId="77777777" w:rsidR="003127D3" w:rsidRPr="002E59F2" w:rsidRDefault="003127D3" w:rsidP="008577E2">
            <w:pPr>
              <w:spacing w:beforeLines="20" w:before="72" w:afterLines="20" w:after="72"/>
              <w:jc w:val="center"/>
              <w:rPr>
                <w:b/>
                <w:szCs w:val="28"/>
              </w:rPr>
            </w:pPr>
            <w:r w:rsidRPr="002E59F2">
              <w:rPr>
                <w:rFonts w:hint="eastAsia"/>
                <w:b/>
                <w:szCs w:val="28"/>
              </w:rPr>
              <w:t>版次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DA43F3C" w14:textId="77777777" w:rsidR="003127D3" w:rsidRPr="002E59F2" w:rsidRDefault="003127D3" w:rsidP="008577E2">
            <w:pPr>
              <w:spacing w:beforeLines="20" w:before="72" w:afterLines="20" w:after="72"/>
              <w:jc w:val="center"/>
              <w:rPr>
                <w:b/>
                <w:szCs w:val="28"/>
              </w:rPr>
            </w:pPr>
            <w:r w:rsidRPr="002E59F2">
              <w:rPr>
                <w:rFonts w:hint="eastAsia"/>
                <w:b/>
                <w:szCs w:val="28"/>
              </w:rPr>
              <w:t>修訂內容摘要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11AAF66" w14:textId="77777777" w:rsidR="003127D3" w:rsidRPr="002E59F2" w:rsidRDefault="003127D3" w:rsidP="008577E2">
            <w:pPr>
              <w:spacing w:beforeLines="20" w:before="72" w:afterLines="20" w:after="72"/>
              <w:jc w:val="center"/>
              <w:rPr>
                <w:b/>
                <w:szCs w:val="28"/>
              </w:rPr>
            </w:pPr>
            <w:r w:rsidRPr="002E59F2">
              <w:rPr>
                <w:rFonts w:hint="eastAsia"/>
                <w:b/>
                <w:szCs w:val="28"/>
              </w:rPr>
              <w:t>頁次</w:t>
            </w:r>
          </w:p>
        </w:tc>
      </w:tr>
      <w:tr w:rsidR="003127D3" w:rsidRPr="002E59F2" w14:paraId="4826EEC7" w14:textId="77777777" w:rsidTr="00A208FF">
        <w:trPr>
          <w:jc w:val="center"/>
        </w:trPr>
        <w:tc>
          <w:tcPr>
            <w:tcW w:w="1418" w:type="dxa"/>
            <w:vAlign w:val="center"/>
          </w:tcPr>
          <w:p w14:paraId="70F66241" w14:textId="72E60BD3" w:rsidR="003127D3" w:rsidRPr="002E59F2" w:rsidRDefault="00976F7C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112.05.25</w:t>
            </w:r>
          </w:p>
        </w:tc>
        <w:tc>
          <w:tcPr>
            <w:tcW w:w="851" w:type="dxa"/>
            <w:vAlign w:val="center"/>
          </w:tcPr>
          <w:p w14:paraId="37243A5F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  <w:r w:rsidRPr="002E59F2">
              <w:rPr>
                <w:szCs w:val="28"/>
              </w:rPr>
              <w:t>1.0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03E01194" w14:textId="77777777" w:rsidR="003127D3" w:rsidRPr="002E59F2" w:rsidRDefault="003127D3" w:rsidP="008577E2">
            <w:pPr>
              <w:spacing w:beforeLines="50" w:before="180" w:afterLines="50" w:after="180"/>
              <w:rPr>
                <w:szCs w:val="28"/>
              </w:rPr>
            </w:pPr>
            <w:r w:rsidRPr="002E59F2">
              <w:rPr>
                <w:szCs w:val="28"/>
              </w:rPr>
              <w:t>初版</w:t>
            </w:r>
          </w:p>
        </w:tc>
        <w:tc>
          <w:tcPr>
            <w:tcW w:w="1134" w:type="dxa"/>
            <w:vAlign w:val="center"/>
          </w:tcPr>
          <w:p w14:paraId="460EFDAF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</w:tr>
      <w:tr w:rsidR="003127D3" w:rsidRPr="002E59F2" w14:paraId="4C29EA2A" w14:textId="77777777" w:rsidTr="00A208FF">
        <w:trPr>
          <w:jc w:val="center"/>
        </w:trPr>
        <w:tc>
          <w:tcPr>
            <w:tcW w:w="1418" w:type="dxa"/>
            <w:vAlign w:val="center"/>
          </w:tcPr>
          <w:p w14:paraId="18A317B8" w14:textId="55AAB96F" w:rsidR="003127D3" w:rsidRPr="002E59F2" w:rsidRDefault="008B2AAD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113.</w:t>
            </w:r>
            <w:r w:rsidR="0043233C">
              <w:rPr>
                <w:rFonts w:hint="eastAsia"/>
                <w:szCs w:val="28"/>
              </w:rPr>
              <w:t>09.26</w:t>
            </w:r>
          </w:p>
        </w:tc>
        <w:tc>
          <w:tcPr>
            <w:tcW w:w="851" w:type="dxa"/>
            <w:vAlign w:val="center"/>
          </w:tcPr>
          <w:p w14:paraId="43D1B600" w14:textId="0F72C116" w:rsidR="003127D3" w:rsidRPr="002E59F2" w:rsidRDefault="008B2AAD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2.0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3072F196" w14:textId="77777777" w:rsidR="009021CC" w:rsidRDefault="007F6FB0" w:rsidP="009021CC">
            <w:pPr>
              <w:pStyle w:val="afff6"/>
              <w:numPr>
                <w:ilvl w:val="0"/>
                <w:numId w:val="23"/>
              </w:numPr>
              <w:ind w:leftChars="0"/>
            </w:pPr>
            <w:r w:rsidRPr="009021CC">
              <w:rPr>
                <w:rFonts w:hint="eastAsia"/>
              </w:rPr>
              <w:t>文件機密等級改為一般。</w:t>
            </w:r>
          </w:p>
          <w:p w14:paraId="5F3FF4C4" w14:textId="61105D5F" w:rsidR="009021CC" w:rsidRPr="009021CC" w:rsidRDefault="009021CC" w:rsidP="009021CC">
            <w:pPr>
              <w:pStyle w:val="afff6"/>
              <w:numPr>
                <w:ilvl w:val="0"/>
                <w:numId w:val="23"/>
              </w:numPr>
              <w:ind w:leftChars="0"/>
            </w:pPr>
            <w:r>
              <w:rPr>
                <w:rFonts w:hint="eastAsia"/>
              </w:rPr>
              <w:t>修改「陸、發佈」。</w:t>
            </w:r>
          </w:p>
        </w:tc>
        <w:tc>
          <w:tcPr>
            <w:tcW w:w="1134" w:type="dxa"/>
            <w:vAlign w:val="center"/>
          </w:tcPr>
          <w:p w14:paraId="339DEA15" w14:textId="64A33039" w:rsidR="003127D3" w:rsidRPr="002E59F2" w:rsidRDefault="009021CC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  <w:r>
              <w:rPr>
                <w:szCs w:val="28"/>
              </w:rPr>
              <w:t>P.1</w:t>
            </w:r>
          </w:p>
        </w:tc>
      </w:tr>
      <w:tr w:rsidR="003127D3" w:rsidRPr="002E59F2" w14:paraId="1934FD21" w14:textId="77777777" w:rsidTr="00A208FF">
        <w:trPr>
          <w:jc w:val="center"/>
        </w:trPr>
        <w:tc>
          <w:tcPr>
            <w:tcW w:w="1418" w:type="dxa"/>
            <w:vAlign w:val="center"/>
          </w:tcPr>
          <w:p w14:paraId="7F09327B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EE2A819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78579408" w14:textId="77777777" w:rsidR="003127D3" w:rsidRPr="002E59F2" w:rsidRDefault="003127D3" w:rsidP="008577E2">
            <w:pPr>
              <w:spacing w:beforeLines="50" w:before="180" w:afterLines="50" w:after="180"/>
              <w:rPr>
                <w:b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2D6E5A6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</w:tr>
      <w:tr w:rsidR="003127D3" w:rsidRPr="002E59F2" w14:paraId="280D8BCE" w14:textId="77777777" w:rsidTr="00A208FF">
        <w:trPr>
          <w:trHeight w:val="583"/>
          <w:jc w:val="center"/>
        </w:trPr>
        <w:tc>
          <w:tcPr>
            <w:tcW w:w="1418" w:type="dxa"/>
            <w:vAlign w:val="center"/>
          </w:tcPr>
          <w:p w14:paraId="20DF9D14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D99C3AF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4EF4EBFC" w14:textId="77777777" w:rsidR="003127D3" w:rsidRPr="002E59F2" w:rsidRDefault="003127D3" w:rsidP="008B2AAD">
            <w:pPr>
              <w:spacing w:beforeLines="50" w:before="180" w:afterLines="50" w:after="180"/>
              <w:jc w:val="both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50E1377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</w:tr>
      <w:tr w:rsidR="003127D3" w:rsidRPr="002E59F2" w14:paraId="3FA74D7D" w14:textId="77777777" w:rsidTr="00A208FF">
        <w:trPr>
          <w:jc w:val="center"/>
        </w:trPr>
        <w:tc>
          <w:tcPr>
            <w:tcW w:w="1418" w:type="dxa"/>
            <w:vAlign w:val="center"/>
          </w:tcPr>
          <w:p w14:paraId="2AB933EE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E09FFFD" w14:textId="77777777" w:rsidR="003127D3" w:rsidRPr="002E59F2" w:rsidRDefault="003127D3" w:rsidP="008577E2">
            <w:pPr>
              <w:jc w:val="center"/>
              <w:rPr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00AE4E2D" w14:textId="77777777" w:rsidR="003127D3" w:rsidRPr="008B2AAD" w:rsidRDefault="003127D3" w:rsidP="008B2AAD">
            <w:pPr>
              <w:jc w:val="both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9F9CFD7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</w:tr>
      <w:tr w:rsidR="003127D3" w:rsidRPr="002E59F2" w14:paraId="23FF03D6" w14:textId="77777777" w:rsidTr="00A208FF">
        <w:trPr>
          <w:jc w:val="center"/>
        </w:trPr>
        <w:tc>
          <w:tcPr>
            <w:tcW w:w="1418" w:type="dxa"/>
            <w:vAlign w:val="center"/>
          </w:tcPr>
          <w:p w14:paraId="1054864F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5B14CA2" w14:textId="77777777" w:rsidR="003127D3" w:rsidRPr="002E59F2" w:rsidRDefault="003127D3" w:rsidP="008577E2">
            <w:pPr>
              <w:jc w:val="center"/>
              <w:rPr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4DD5A4B7" w14:textId="77777777" w:rsidR="003127D3" w:rsidRPr="008B2AAD" w:rsidRDefault="003127D3" w:rsidP="008B2AAD">
            <w:pPr>
              <w:jc w:val="both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81CCD5C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</w:tr>
      <w:tr w:rsidR="003127D3" w:rsidRPr="002E59F2" w14:paraId="0F9B1F89" w14:textId="77777777" w:rsidTr="00A208FF">
        <w:trPr>
          <w:jc w:val="center"/>
        </w:trPr>
        <w:tc>
          <w:tcPr>
            <w:tcW w:w="1418" w:type="dxa"/>
            <w:vAlign w:val="center"/>
          </w:tcPr>
          <w:p w14:paraId="0942F22D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8515C1F" w14:textId="77777777" w:rsidR="003127D3" w:rsidRPr="002E59F2" w:rsidRDefault="003127D3" w:rsidP="008577E2">
            <w:pPr>
              <w:jc w:val="center"/>
              <w:rPr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1447FECF" w14:textId="77777777" w:rsidR="003127D3" w:rsidRPr="008B2AAD" w:rsidRDefault="003127D3" w:rsidP="008B2AAD">
            <w:pPr>
              <w:jc w:val="both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907141B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</w:tr>
      <w:tr w:rsidR="003127D3" w:rsidRPr="002E59F2" w14:paraId="097E2352" w14:textId="77777777" w:rsidTr="00A208FF">
        <w:trPr>
          <w:jc w:val="center"/>
        </w:trPr>
        <w:tc>
          <w:tcPr>
            <w:tcW w:w="1418" w:type="dxa"/>
            <w:vAlign w:val="center"/>
          </w:tcPr>
          <w:p w14:paraId="4D15886F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E1FF6F8" w14:textId="77777777" w:rsidR="003127D3" w:rsidRPr="002E59F2" w:rsidRDefault="003127D3" w:rsidP="008577E2">
            <w:pPr>
              <w:jc w:val="center"/>
              <w:rPr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3B527078" w14:textId="77777777" w:rsidR="003127D3" w:rsidRPr="008B2AAD" w:rsidRDefault="003127D3" w:rsidP="008B2AAD">
            <w:pPr>
              <w:jc w:val="both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4B18668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</w:tr>
      <w:tr w:rsidR="003127D3" w:rsidRPr="002E59F2" w14:paraId="444C0218" w14:textId="77777777" w:rsidTr="00A208FF">
        <w:trPr>
          <w:jc w:val="center"/>
        </w:trPr>
        <w:tc>
          <w:tcPr>
            <w:tcW w:w="1418" w:type="dxa"/>
            <w:vAlign w:val="center"/>
          </w:tcPr>
          <w:p w14:paraId="471DA49B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740A167" w14:textId="77777777" w:rsidR="003127D3" w:rsidRPr="002E59F2" w:rsidRDefault="003127D3" w:rsidP="008577E2">
            <w:pPr>
              <w:jc w:val="center"/>
              <w:rPr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657CD71D" w14:textId="77777777" w:rsidR="003127D3" w:rsidRPr="008B2AAD" w:rsidRDefault="003127D3" w:rsidP="008B2AAD">
            <w:pPr>
              <w:jc w:val="both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155668E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</w:tr>
      <w:tr w:rsidR="003127D3" w:rsidRPr="002E59F2" w14:paraId="52BDB98A" w14:textId="77777777" w:rsidTr="00A208FF">
        <w:trPr>
          <w:jc w:val="center"/>
        </w:trPr>
        <w:tc>
          <w:tcPr>
            <w:tcW w:w="1418" w:type="dxa"/>
            <w:vAlign w:val="center"/>
          </w:tcPr>
          <w:p w14:paraId="32F92884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B940E12" w14:textId="77777777" w:rsidR="003127D3" w:rsidRPr="002E59F2" w:rsidRDefault="003127D3" w:rsidP="008577E2">
            <w:pPr>
              <w:jc w:val="center"/>
              <w:rPr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19EC9245" w14:textId="77777777" w:rsidR="003127D3" w:rsidRPr="008B2AAD" w:rsidRDefault="003127D3" w:rsidP="008B2AAD">
            <w:pPr>
              <w:jc w:val="both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3B430B8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</w:tr>
      <w:tr w:rsidR="003127D3" w:rsidRPr="002E59F2" w14:paraId="2FCB33E6" w14:textId="77777777" w:rsidTr="00A208FF">
        <w:trPr>
          <w:jc w:val="center"/>
        </w:trPr>
        <w:tc>
          <w:tcPr>
            <w:tcW w:w="1418" w:type="dxa"/>
            <w:vAlign w:val="center"/>
          </w:tcPr>
          <w:p w14:paraId="5383D3E6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365068F" w14:textId="77777777" w:rsidR="003127D3" w:rsidRPr="002E59F2" w:rsidRDefault="003127D3" w:rsidP="008577E2">
            <w:pPr>
              <w:jc w:val="center"/>
              <w:rPr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55B953EB" w14:textId="77777777" w:rsidR="003127D3" w:rsidRPr="008B2AAD" w:rsidRDefault="003127D3" w:rsidP="008B2AAD">
            <w:pPr>
              <w:jc w:val="both"/>
              <w:rPr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1D55283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szCs w:val="28"/>
              </w:rPr>
            </w:pPr>
          </w:p>
        </w:tc>
      </w:tr>
      <w:tr w:rsidR="003127D3" w:rsidRPr="002E59F2" w14:paraId="54D2DBCF" w14:textId="77777777" w:rsidTr="00A208FF">
        <w:trPr>
          <w:jc w:val="center"/>
        </w:trPr>
        <w:tc>
          <w:tcPr>
            <w:tcW w:w="1418" w:type="dxa"/>
            <w:vAlign w:val="center"/>
          </w:tcPr>
          <w:p w14:paraId="2192BCE6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5657BD4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714C374C" w14:textId="77777777" w:rsidR="003127D3" w:rsidRPr="002E59F2" w:rsidRDefault="003127D3" w:rsidP="008B2AAD">
            <w:pPr>
              <w:spacing w:beforeLines="50" w:before="180" w:afterLines="50" w:after="180"/>
              <w:rPr>
                <w:b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3F26329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</w:tr>
      <w:tr w:rsidR="003127D3" w:rsidRPr="002E59F2" w14:paraId="38B1166C" w14:textId="77777777" w:rsidTr="00A208FF">
        <w:trPr>
          <w:jc w:val="center"/>
        </w:trPr>
        <w:tc>
          <w:tcPr>
            <w:tcW w:w="1418" w:type="dxa"/>
            <w:vAlign w:val="center"/>
          </w:tcPr>
          <w:p w14:paraId="38476BB7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6FC2B51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3316821E" w14:textId="77777777" w:rsidR="003127D3" w:rsidRPr="002E59F2" w:rsidRDefault="003127D3" w:rsidP="008B2AAD">
            <w:pPr>
              <w:spacing w:beforeLines="50" w:before="180" w:afterLines="50" w:after="180"/>
              <w:rPr>
                <w:b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18A7B84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</w:tr>
      <w:tr w:rsidR="003127D3" w:rsidRPr="002E59F2" w14:paraId="1D8A759C" w14:textId="77777777" w:rsidTr="00A208FF">
        <w:trPr>
          <w:jc w:val="center"/>
        </w:trPr>
        <w:tc>
          <w:tcPr>
            <w:tcW w:w="1418" w:type="dxa"/>
            <w:vAlign w:val="center"/>
          </w:tcPr>
          <w:p w14:paraId="7CB61229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FE3ADE5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0C9325E7" w14:textId="77777777" w:rsidR="003127D3" w:rsidRPr="002E59F2" w:rsidRDefault="003127D3" w:rsidP="008B2AAD">
            <w:pPr>
              <w:spacing w:beforeLines="50" w:before="180" w:afterLines="50" w:after="180"/>
              <w:rPr>
                <w:b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421BE34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</w:tr>
      <w:tr w:rsidR="003127D3" w:rsidRPr="002E59F2" w14:paraId="0F000B76" w14:textId="77777777" w:rsidTr="00A208FF">
        <w:trPr>
          <w:jc w:val="center"/>
        </w:trPr>
        <w:tc>
          <w:tcPr>
            <w:tcW w:w="1418" w:type="dxa"/>
            <w:vAlign w:val="center"/>
          </w:tcPr>
          <w:p w14:paraId="63CE954C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7426439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190B897E" w14:textId="77777777" w:rsidR="003127D3" w:rsidRPr="002E59F2" w:rsidRDefault="003127D3" w:rsidP="008B2AAD">
            <w:pPr>
              <w:spacing w:beforeLines="50" w:before="180" w:afterLines="50" w:after="180"/>
              <w:rPr>
                <w:b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AA675BF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</w:tr>
      <w:tr w:rsidR="003127D3" w:rsidRPr="002E59F2" w14:paraId="156B10ED" w14:textId="77777777" w:rsidTr="00A208FF">
        <w:trPr>
          <w:jc w:val="center"/>
        </w:trPr>
        <w:tc>
          <w:tcPr>
            <w:tcW w:w="1418" w:type="dxa"/>
            <w:vAlign w:val="center"/>
          </w:tcPr>
          <w:p w14:paraId="0FC47700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F15F943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09087D5F" w14:textId="77777777" w:rsidR="003127D3" w:rsidRPr="002E59F2" w:rsidRDefault="003127D3" w:rsidP="008B2AAD">
            <w:pPr>
              <w:spacing w:beforeLines="50" w:before="180" w:afterLines="50" w:after="180"/>
              <w:rPr>
                <w:b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5BE6D12" w14:textId="77777777" w:rsidR="003127D3" w:rsidRPr="002E59F2" w:rsidRDefault="003127D3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</w:tr>
      <w:tr w:rsidR="0081204E" w:rsidRPr="002E59F2" w14:paraId="6B07A4ED" w14:textId="77777777" w:rsidTr="00A208FF">
        <w:trPr>
          <w:jc w:val="center"/>
        </w:trPr>
        <w:tc>
          <w:tcPr>
            <w:tcW w:w="1418" w:type="dxa"/>
            <w:vAlign w:val="center"/>
          </w:tcPr>
          <w:p w14:paraId="6889071B" w14:textId="77777777" w:rsidR="0081204E" w:rsidRPr="002E59F2" w:rsidRDefault="0081204E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BE284A7" w14:textId="77777777" w:rsidR="0081204E" w:rsidRPr="002E59F2" w:rsidRDefault="0081204E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  <w:tc>
          <w:tcPr>
            <w:tcW w:w="6237" w:type="dxa"/>
            <w:vAlign w:val="center"/>
          </w:tcPr>
          <w:p w14:paraId="6C07DF72" w14:textId="77777777" w:rsidR="0081204E" w:rsidRPr="002E59F2" w:rsidRDefault="0081204E" w:rsidP="008B2AAD">
            <w:pPr>
              <w:spacing w:beforeLines="50" w:before="180" w:afterLines="50" w:after="180"/>
              <w:rPr>
                <w:b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513FE18" w14:textId="77777777" w:rsidR="0081204E" w:rsidRPr="002E59F2" w:rsidRDefault="0081204E" w:rsidP="008577E2">
            <w:pPr>
              <w:spacing w:beforeLines="50" w:before="180" w:afterLines="50" w:after="180"/>
              <w:jc w:val="center"/>
              <w:rPr>
                <w:b/>
                <w:szCs w:val="28"/>
              </w:rPr>
            </w:pPr>
          </w:p>
        </w:tc>
      </w:tr>
    </w:tbl>
    <w:p w14:paraId="492F4664" w14:textId="77777777" w:rsidR="00F2233F" w:rsidRPr="005E4E26" w:rsidRDefault="00F2233F" w:rsidP="00284023">
      <w:pPr>
        <w:spacing w:before="90" w:line="360" w:lineRule="auto"/>
        <w:ind w:left="600"/>
        <w:jc w:val="both"/>
        <w:rPr>
          <w:sz w:val="36"/>
          <w:szCs w:val="36"/>
        </w:rPr>
        <w:sectPr w:rsidR="00F2233F" w:rsidRPr="005E4E26" w:rsidSect="00EB5FE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134" w:right="1134" w:bottom="1134" w:left="1134" w:header="851" w:footer="992" w:gutter="0"/>
          <w:pgNumType w:start="1"/>
          <w:cols w:space="425"/>
          <w:titlePg/>
          <w:docGrid w:type="lines" w:linePitch="360"/>
        </w:sectPr>
      </w:pPr>
    </w:p>
    <w:p w14:paraId="35AC5361" w14:textId="77777777" w:rsidR="00F2233F" w:rsidRPr="005E4E26" w:rsidRDefault="00F2233F" w:rsidP="00284023">
      <w:pPr>
        <w:pStyle w:val="af4"/>
        <w:spacing w:beforeLines="10" w:before="36" w:afterLines="10" w:after="36"/>
        <w:ind w:right="102"/>
        <w:jc w:val="both"/>
        <w:rPr>
          <w:sz w:val="22"/>
          <w:szCs w:val="22"/>
        </w:rPr>
      </w:pPr>
    </w:p>
    <w:p w14:paraId="2F077D0B" w14:textId="77777777" w:rsidR="00F2233F" w:rsidRPr="005E4E26" w:rsidRDefault="00F2233F" w:rsidP="001008E1">
      <w:pPr>
        <w:spacing w:before="90" w:line="360" w:lineRule="auto"/>
        <w:ind w:left="600"/>
        <w:jc w:val="center"/>
        <w:rPr>
          <w:b/>
          <w:sz w:val="28"/>
          <w:szCs w:val="28"/>
        </w:rPr>
      </w:pPr>
      <w:r w:rsidRPr="005E4E26">
        <w:rPr>
          <w:b/>
          <w:sz w:val="28"/>
          <w:szCs w:val="28"/>
        </w:rPr>
        <w:t>目錄</w:t>
      </w:r>
    </w:p>
    <w:p w14:paraId="4D54C971" w14:textId="77777777" w:rsidR="00135E1D" w:rsidRPr="005E4E26" w:rsidRDefault="00135E1D" w:rsidP="00284023">
      <w:pPr>
        <w:spacing w:before="90" w:line="360" w:lineRule="auto"/>
        <w:ind w:left="600"/>
        <w:jc w:val="both"/>
        <w:rPr>
          <w:b/>
          <w:sz w:val="28"/>
          <w:szCs w:val="28"/>
        </w:rPr>
      </w:pPr>
    </w:p>
    <w:p w14:paraId="48C0C19A" w14:textId="77777777" w:rsidR="00135E1D" w:rsidRPr="005E4E26" w:rsidRDefault="00135E1D" w:rsidP="00284023">
      <w:pPr>
        <w:spacing w:before="90" w:line="360" w:lineRule="auto"/>
        <w:ind w:left="600"/>
        <w:jc w:val="both"/>
        <w:rPr>
          <w:b/>
          <w:sz w:val="28"/>
          <w:szCs w:val="28"/>
        </w:rPr>
      </w:pPr>
    </w:p>
    <w:p w14:paraId="2FDFDD74" w14:textId="0B0ECFD0" w:rsidR="00E4611E" w:rsidRDefault="005E4E26">
      <w:pPr>
        <w:pStyle w:val="10"/>
        <w:tabs>
          <w:tab w:val="left" w:pos="960"/>
          <w:tab w:val="right" w:leader="dot" w:pos="9628"/>
        </w:tabs>
        <w:ind w:left="151" w:right="-67"/>
        <w:rPr>
          <w:rFonts w:asciiTheme="minorHAnsi" w:eastAsiaTheme="minorEastAsia" w:hAnsiTheme="minorHAnsi" w:cstheme="minorBidi"/>
          <w:noProof/>
          <w:szCs w:val="22"/>
        </w:rPr>
      </w:pPr>
      <w:r w:rsidRPr="005E4E26">
        <w:fldChar w:fldCharType="begin"/>
      </w:r>
      <w:r w:rsidRPr="005E4E26">
        <w:instrText xml:space="preserve"> TOC \o "1-1" \h \z \u </w:instrText>
      </w:r>
      <w:r w:rsidRPr="005E4E26">
        <w:fldChar w:fldCharType="separate"/>
      </w:r>
      <w:hyperlink w:anchor="_Toc133240375" w:history="1">
        <w:r w:rsidR="00E4611E" w:rsidRPr="007030B9">
          <w:rPr>
            <w:rStyle w:val="ae"/>
            <w:rFonts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壹、</w:t>
        </w:r>
        <w:r w:rsidR="00E4611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E4611E" w:rsidRPr="007030B9">
          <w:rPr>
            <w:rStyle w:val="ae"/>
            <w:rFonts w:hint="eastAsia"/>
            <w:noProof/>
          </w:rPr>
          <w:t>目的</w:t>
        </w:r>
        <w:r w:rsidR="00E4611E">
          <w:rPr>
            <w:noProof/>
            <w:webHidden/>
          </w:rPr>
          <w:tab/>
        </w:r>
        <w:r w:rsidR="00E4611E">
          <w:rPr>
            <w:noProof/>
            <w:webHidden/>
          </w:rPr>
          <w:fldChar w:fldCharType="begin"/>
        </w:r>
        <w:r w:rsidR="00E4611E">
          <w:rPr>
            <w:noProof/>
            <w:webHidden/>
          </w:rPr>
          <w:instrText xml:space="preserve"> PAGEREF _Toc133240375 \h </w:instrText>
        </w:r>
        <w:r w:rsidR="00E4611E">
          <w:rPr>
            <w:noProof/>
            <w:webHidden/>
          </w:rPr>
        </w:r>
        <w:r w:rsidR="00E4611E">
          <w:rPr>
            <w:noProof/>
            <w:webHidden/>
          </w:rPr>
          <w:fldChar w:fldCharType="separate"/>
        </w:r>
        <w:r w:rsidR="00976F7C">
          <w:rPr>
            <w:noProof/>
            <w:webHidden/>
          </w:rPr>
          <w:t>1</w:t>
        </w:r>
        <w:r w:rsidR="00E4611E">
          <w:rPr>
            <w:noProof/>
            <w:webHidden/>
          </w:rPr>
          <w:fldChar w:fldCharType="end"/>
        </w:r>
      </w:hyperlink>
    </w:p>
    <w:p w14:paraId="3A3F7BB0" w14:textId="643D93D9" w:rsidR="00E4611E" w:rsidRDefault="007D1B2C">
      <w:pPr>
        <w:pStyle w:val="10"/>
        <w:tabs>
          <w:tab w:val="left" w:pos="960"/>
          <w:tab w:val="right" w:leader="dot" w:pos="9628"/>
        </w:tabs>
        <w:ind w:left="151" w:right="-67"/>
        <w:rPr>
          <w:rFonts w:asciiTheme="minorHAnsi" w:eastAsiaTheme="minorEastAsia" w:hAnsiTheme="minorHAnsi" w:cstheme="minorBidi"/>
          <w:noProof/>
          <w:szCs w:val="22"/>
        </w:rPr>
      </w:pPr>
      <w:hyperlink w:anchor="_Toc133240376" w:history="1">
        <w:r w:rsidR="00E4611E" w:rsidRPr="007030B9">
          <w:rPr>
            <w:rStyle w:val="ae"/>
            <w:rFonts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貳、</w:t>
        </w:r>
        <w:r w:rsidR="00E4611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E4611E" w:rsidRPr="007030B9">
          <w:rPr>
            <w:rStyle w:val="ae"/>
            <w:rFonts w:hint="eastAsia"/>
            <w:noProof/>
          </w:rPr>
          <w:t>範圍</w:t>
        </w:r>
        <w:r w:rsidR="00E4611E">
          <w:rPr>
            <w:noProof/>
            <w:webHidden/>
          </w:rPr>
          <w:tab/>
        </w:r>
        <w:r w:rsidR="00E4611E">
          <w:rPr>
            <w:noProof/>
            <w:webHidden/>
          </w:rPr>
          <w:fldChar w:fldCharType="begin"/>
        </w:r>
        <w:r w:rsidR="00E4611E">
          <w:rPr>
            <w:noProof/>
            <w:webHidden/>
          </w:rPr>
          <w:instrText xml:space="preserve"> PAGEREF _Toc133240376 \h </w:instrText>
        </w:r>
        <w:r w:rsidR="00E4611E">
          <w:rPr>
            <w:noProof/>
            <w:webHidden/>
          </w:rPr>
        </w:r>
        <w:r w:rsidR="00E4611E">
          <w:rPr>
            <w:noProof/>
            <w:webHidden/>
          </w:rPr>
          <w:fldChar w:fldCharType="separate"/>
        </w:r>
        <w:r w:rsidR="00976F7C">
          <w:rPr>
            <w:noProof/>
            <w:webHidden/>
          </w:rPr>
          <w:t>1</w:t>
        </w:r>
        <w:r w:rsidR="00E4611E">
          <w:rPr>
            <w:noProof/>
            <w:webHidden/>
          </w:rPr>
          <w:fldChar w:fldCharType="end"/>
        </w:r>
      </w:hyperlink>
    </w:p>
    <w:p w14:paraId="3078F2E5" w14:textId="1046A8B3" w:rsidR="00E4611E" w:rsidRDefault="007D1B2C">
      <w:pPr>
        <w:pStyle w:val="10"/>
        <w:tabs>
          <w:tab w:val="left" w:pos="960"/>
          <w:tab w:val="right" w:leader="dot" w:pos="9628"/>
        </w:tabs>
        <w:ind w:left="151" w:right="-67"/>
        <w:rPr>
          <w:rFonts w:asciiTheme="minorHAnsi" w:eastAsiaTheme="minorEastAsia" w:hAnsiTheme="minorHAnsi" w:cstheme="minorBidi"/>
          <w:noProof/>
          <w:szCs w:val="22"/>
        </w:rPr>
      </w:pPr>
      <w:hyperlink w:anchor="_Toc133240377" w:history="1">
        <w:r w:rsidR="00E4611E" w:rsidRPr="007030B9">
          <w:rPr>
            <w:rStyle w:val="ae"/>
            <w:rFonts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參、</w:t>
        </w:r>
        <w:r w:rsidR="00E4611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E4611E" w:rsidRPr="007030B9">
          <w:rPr>
            <w:rStyle w:val="ae"/>
            <w:rFonts w:hint="eastAsia"/>
            <w:noProof/>
          </w:rPr>
          <w:t>目標</w:t>
        </w:r>
        <w:r w:rsidR="00E4611E">
          <w:rPr>
            <w:noProof/>
            <w:webHidden/>
          </w:rPr>
          <w:tab/>
        </w:r>
        <w:r w:rsidR="00E4611E">
          <w:rPr>
            <w:noProof/>
            <w:webHidden/>
          </w:rPr>
          <w:fldChar w:fldCharType="begin"/>
        </w:r>
        <w:r w:rsidR="00E4611E">
          <w:rPr>
            <w:noProof/>
            <w:webHidden/>
          </w:rPr>
          <w:instrText xml:space="preserve"> PAGEREF _Toc133240377 \h </w:instrText>
        </w:r>
        <w:r w:rsidR="00E4611E">
          <w:rPr>
            <w:noProof/>
            <w:webHidden/>
          </w:rPr>
        </w:r>
        <w:r w:rsidR="00E4611E">
          <w:rPr>
            <w:noProof/>
            <w:webHidden/>
          </w:rPr>
          <w:fldChar w:fldCharType="separate"/>
        </w:r>
        <w:r w:rsidR="00976F7C">
          <w:rPr>
            <w:noProof/>
            <w:webHidden/>
          </w:rPr>
          <w:t>1</w:t>
        </w:r>
        <w:r w:rsidR="00E4611E">
          <w:rPr>
            <w:noProof/>
            <w:webHidden/>
          </w:rPr>
          <w:fldChar w:fldCharType="end"/>
        </w:r>
      </w:hyperlink>
    </w:p>
    <w:p w14:paraId="2B0AFA82" w14:textId="20071ADB" w:rsidR="00E4611E" w:rsidRDefault="007D1B2C">
      <w:pPr>
        <w:pStyle w:val="10"/>
        <w:tabs>
          <w:tab w:val="left" w:pos="960"/>
          <w:tab w:val="right" w:leader="dot" w:pos="9628"/>
        </w:tabs>
        <w:ind w:left="151" w:right="-67"/>
        <w:rPr>
          <w:rFonts w:asciiTheme="minorHAnsi" w:eastAsiaTheme="minorEastAsia" w:hAnsiTheme="minorHAnsi" w:cstheme="minorBidi"/>
          <w:noProof/>
          <w:szCs w:val="22"/>
        </w:rPr>
      </w:pPr>
      <w:hyperlink w:anchor="_Toc133240378" w:history="1">
        <w:r w:rsidR="00E4611E" w:rsidRPr="007030B9">
          <w:rPr>
            <w:rStyle w:val="ae"/>
            <w:rFonts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肆、</w:t>
        </w:r>
        <w:r w:rsidR="00E4611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E4611E" w:rsidRPr="007030B9">
          <w:rPr>
            <w:rStyle w:val="ae"/>
            <w:rFonts w:hint="eastAsia"/>
            <w:noProof/>
          </w:rPr>
          <w:t>責任</w:t>
        </w:r>
        <w:r w:rsidR="00E4611E">
          <w:rPr>
            <w:noProof/>
            <w:webHidden/>
          </w:rPr>
          <w:tab/>
        </w:r>
        <w:r w:rsidR="00E4611E">
          <w:rPr>
            <w:noProof/>
            <w:webHidden/>
          </w:rPr>
          <w:fldChar w:fldCharType="begin"/>
        </w:r>
        <w:r w:rsidR="00E4611E">
          <w:rPr>
            <w:noProof/>
            <w:webHidden/>
          </w:rPr>
          <w:instrText xml:space="preserve"> PAGEREF _Toc133240378 \h </w:instrText>
        </w:r>
        <w:r w:rsidR="00E4611E">
          <w:rPr>
            <w:noProof/>
            <w:webHidden/>
          </w:rPr>
        </w:r>
        <w:r w:rsidR="00E4611E">
          <w:rPr>
            <w:noProof/>
            <w:webHidden/>
          </w:rPr>
          <w:fldChar w:fldCharType="separate"/>
        </w:r>
        <w:r w:rsidR="00976F7C">
          <w:rPr>
            <w:noProof/>
            <w:webHidden/>
          </w:rPr>
          <w:t>1</w:t>
        </w:r>
        <w:r w:rsidR="00E4611E">
          <w:rPr>
            <w:noProof/>
            <w:webHidden/>
          </w:rPr>
          <w:fldChar w:fldCharType="end"/>
        </w:r>
      </w:hyperlink>
    </w:p>
    <w:p w14:paraId="5F39135C" w14:textId="0981F5C3" w:rsidR="00E4611E" w:rsidRDefault="007D1B2C">
      <w:pPr>
        <w:pStyle w:val="10"/>
        <w:tabs>
          <w:tab w:val="left" w:pos="960"/>
          <w:tab w:val="right" w:leader="dot" w:pos="9628"/>
        </w:tabs>
        <w:ind w:left="151" w:right="-67"/>
        <w:rPr>
          <w:rFonts w:asciiTheme="minorHAnsi" w:eastAsiaTheme="minorEastAsia" w:hAnsiTheme="minorHAnsi" w:cstheme="minorBidi"/>
          <w:noProof/>
          <w:szCs w:val="22"/>
        </w:rPr>
      </w:pPr>
      <w:hyperlink w:anchor="_Toc133240379" w:history="1">
        <w:r w:rsidR="00E4611E" w:rsidRPr="007030B9">
          <w:rPr>
            <w:rStyle w:val="ae"/>
            <w:rFonts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伍、</w:t>
        </w:r>
        <w:r w:rsidR="00E4611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E4611E" w:rsidRPr="007030B9">
          <w:rPr>
            <w:rStyle w:val="ae"/>
            <w:rFonts w:hint="eastAsia"/>
            <w:noProof/>
          </w:rPr>
          <w:t>審查</w:t>
        </w:r>
        <w:r w:rsidR="00E4611E">
          <w:rPr>
            <w:noProof/>
            <w:webHidden/>
          </w:rPr>
          <w:tab/>
        </w:r>
        <w:r w:rsidR="00E4611E">
          <w:rPr>
            <w:noProof/>
            <w:webHidden/>
          </w:rPr>
          <w:fldChar w:fldCharType="begin"/>
        </w:r>
        <w:r w:rsidR="00E4611E">
          <w:rPr>
            <w:noProof/>
            <w:webHidden/>
          </w:rPr>
          <w:instrText xml:space="preserve"> PAGEREF _Toc133240379 \h </w:instrText>
        </w:r>
        <w:r w:rsidR="00E4611E">
          <w:rPr>
            <w:noProof/>
            <w:webHidden/>
          </w:rPr>
        </w:r>
        <w:r w:rsidR="00E4611E">
          <w:rPr>
            <w:noProof/>
            <w:webHidden/>
          </w:rPr>
          <w:fldChar w:fldCharType="separate"/>
        </w:r>
        <w:r w:rsidR="00976F7C">
          <w:rPr>
            <w:noProof/>
            <w:webHidden/>
          </w:rPr>
          <w:t>1</w:t>
        </w:r>
        <w:r w:rsidR="00E4611E">
          <w:rPr>
            <w:noProof/>
            <w:webHidden/>
          </w:rPr>
          <w:fldChar w:fldCharType="end"/>
        </w:r>
      </w:hyperlink>
    </w:p>
    <w:p w14:paraId="2BA88ADD" w14:textId="677100A5" w:rsidR="00E4611E" w:rsidRDefault="007D1B2C">
      <w:pPr>
        <w:pStyle w:val="10"/>
        <w:tabs>
          <w:tab w:val="left" w:pos="960"/>
          <w:tab w:val="right" w:leader="dot" w:pos="9628"/>
        </w:tabs>
        <w:ind w:left="151" w:right="-67"/>
        <w:rPr>
          <w:rFonts w:asciiTheme="minorHAnsi" w:eastAsiaTheme="minorEastAsia" w:hAnsiTheme="minorHAnsi" w:cstheme="minorBidi"/>
          <w:noProof/>
          <w:szCs w:val="22"/>
        </w:rPr>
      </w:pPr>
      <w:hyperlink w:anchor="_Toc133240380" w:history="1">
        <w:r w:rsidR="00E4611E" w:rsidRPr="007030B9">
          <w:rPr>
            <w:rStyle w:val="ae"/>
            <w:rFonts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陸、</w:t>
        </w:r>
        <w:r w:rsidR="00E4611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E4611E" w:rsidRPr="007030B9">
          <w:rPr>
            <w:rStyle w:val="ae"/>
            <w:rFonts w:hint="eastAsia"/>
            <w:noProof/>
          </w:rPr>
          <w:t>發佈</w:t>
        </w:r>
        <w:r w:rsidR="00E4611E">
          <w:rPr>
            <w:noProof/>
            <w:webHidden/>
          </w:rPr>
          <w:tab/>
        </w:r>
        <w:r w:rsidR="00E4611E">
          <w:rPr>
            <w:noProof/>
            <w:webHidden/>
          </w:rPr>
          <w:fldChar w:fldCharType="begin"/>
        </w:r>
        <w:r w:rsidR="00E4611E">
          <w:rPr>
            <w:noProof/>
            <w:webHidden/>
          </w:rPr>
          <w:instrText xml:space="preserve"> PAGEREF _Toc133240380 \h </w:instrText>
        </w:r>
        <w:r w:rsidR="00E4611E">
          <w:rPr>
            <w:noProof/>
            <w:webHidden/>
          </w:rPr>
        </w:r>
        <w:r w:rsidR="00E4611E">
          <w:rPr>
            <w:noProof/>
            <w:webHidden/>
          </w:rPr>
          <w:fldChar w:fldCharType="separate"/>
        </w:r>
        <w:r w:rsidR="00976F7C">
          <w:rPr>
            <w:noProof/>
            <w:webHidden/>
          </w:rPr>
          <w:t>1</w:t>
        </w:r>
        <w:r w:rsidR="00E4611E">
          <w:rPr>
            <w:noProof/>
            <w:webHidden/>
          </w:rPr>
          <w:fldChar w:fldCharType="end"/>
        </w:r>
      </w:hyperlink>
    </w:p>
    <w:p w14:paraId="7BE3FCF9" w14:textId="350DBB45" w:rsidR="00E4611E" w:rsidRDefault="007D1B2C">
      <w:pPr>
        <w:pStyle w:val="10"/>
        <w:tabs>
          <w:tab w:val="left" w:pos="960"/>
          <w:tab w:val="right" w:leader="dot" w:pos="9628"/>
        </w:tabs>
        <w:ind w:left="151" w:right="-67"/>
        <w:rPr>
          <w:rFonts w:asciiTheme="minorHAnsi" w:eastAsiaTheme="minorEastAsia" w:hAnsiTheme="minorHAnsi" w:cstheme="minorBidi"/>
          <w:noProof/>
          <w:szCs w:val="22"/>
        </w:rPr>
      </w:pPr>
      <w:hyperlink w:anchor="_Toc133240381" w:history="1">
        <w:r w:rsidR="00E4611E" w:rsidRPr="007030B9">
          <w:rPr>
            <w:rStyle w:val="ae"/>
            <w:rFonts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柒、</w:t>
        </w:r>
        <w:r w:rsidR="00E4611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E4611E" w:rsidRPr="007030B9">
          <w:rPr>
            <w:rStyle w:val="ae"/>
            <w:rFonts w:hint="eastAsia"/>
            <w:noProof/>
          </w:rPr>
          <w:t>實施</w:t>
        </w:r>
        <w:r w:rsidR="00E4611E">
          <w:rPr>
            <w:noProof/>
            <w:webHidden/>
          </w:rPr>
          <w:tab/>
        </w:r>
        <w:r w:rsidR="00E4611E">
          <w:rPr>
            <w:noProof/>
            <w:webHidden/>
          </w:rPr>
          <w:fldChar w:fldCharType="begin"/>
        </w:r>
        <w:r w:rsidR="00E4611E">
          <w:rPr>
            <w:noProof/>
            <w:webHidden/>
          </w:rPr>
          <w:instrText xml:space="preserve"> PAGEREF _Toc133240381 \h </w:instrText>
        </w:r>
        <w:r w:rsidR="00E4611E">
          <w:rPr>
            <w:noProof/>
            <w:webHidden/>
          </w:rPr>
        </w:r>
        <w:r w:rsidR="00E4611E">
          <w:rPr>
            <w:noProof/>
            <w:webHidden/>
          </w:rPr>
          <w:fldChar w:fldCharType="separate"/>
        </w:r>
        <w:r w:rsidR="00976F7C">
          <w:rPr>
            <w:noProof/>
            <w:webHidden/>
          </w:rPr>
          <w:t>2</w:t>
        </w:r>
        <w:r w:rsidR="00E4611E">
          <w:rPr>
            <w:noProof/>
            <w:webHidden/>
          </w:rPr>
          <w:fldChar w:fldCharType="end"/>
        </w:r>
      </w:hyperlink>
    </w:p>
    <w:p w14:paraId="71C569F8" w14:textId="1C98E041" w:rsidR="00493E37" w:rsidRPr="005E4E26" w:rsidRDefault="005E4E26" w:rsidP="00284023">
      <w:pPr>
        <w:spacing w:before="90"/>
        <w:jc w:val="both"/>
        <w:sectPr w:rsidR="00493E37" w:rsidRPr="005E4E26" w:rsidSect="00EB5FE2">
          <w:headerReference w:type="default" r:id="rId17"/>
          <w:pgSz w:w="11906" w:h="16838" w:code="9"/>
          <w:pgMar w:top="1134" w:right="1134" w:bottom="1134" w:left="1134" w:header="851" w:footer="992" w:gutter="0"/>
          <w:pgNumType w:start="1"/>
          <w:cols w:space="425"/>
          <w:titlePg/>
          <w:docGrid w:type="lines" w:linePitch="360"/>
        </w:sectPr>
      </w:pPr>
      <w:r w:rsidRPr="005E4E26">
        <w:fldChar w:fldCharType="end"/>
      </w:r>
    </w:p>
    <w:p w14:paraId="5623EACE" w14:textId="77777777" w:rsidR="00D17D66" w:rsidRPr="00284FCC" w:rsidRDefault="00D17D66" w:rsidP="00D17D66">
      <w:pPr>
        <w:spacing w:before="90"/>
        <w:jc w:val="center"/>
        <w:rPr>
          <w:rFonts w:ascii="標楷體" w:hAnsi="標楷體" w:cs="Arial"/>
          <w:bCs/>
          <w:color w:val="000000" w:themeColor="text1"/>
          <w:sz w:val="32"/>
          <w:szCs w:val="32"/>
        </w:rPr>
      </w:pPr>
      <w:bookmarkStart w:id="0" w:name="_Toc213035659"/>
      <w:bookmarkStart w:id="1" w:name="_Toc260927015"/>
      <w:bookmarkStart w:id="2" w:name="_Toc260927071"/>
      <w:bookmarkStart w:id="3" w:name="_Toc260927100"/>
      <w:bookmarkStart w:id="4" w:name="_Toc260927167"/>
      <w:bookmarkStart w:id="5" w:name="_Toc296281963"/>
      <w:bookmarkStart w:id="6" w:name="_Toc112216816"/>
      <w:bookmarkStart w:id="7" w:name="_Toc114564982"/>
      <w:bookmarkStart w:id="8" w:name="_Toc120327890"/>
      <w:bookmarkStart w:id="9" w:name="_Toc213036003"/>
      <w:bookmarkStart w:id="10" w:name="_Toc262287551"/>
      <w:r w:rsidRPr="00284FCC">
        <w:rPr>
          <w:rFonts w:ascii="標楷體" w:hAnsi="標楷體" w:cs="Arial"/>
          <w:bCs/>
          <w:color w:val="000000" w:themeColor="text1"/>
          <w:sz w:val="32"/>
          <w:szCs w:val="32"/>
        </w:rPr>
        <w:lastRenderedPageBreak/>
        <w:t>資訊安全政策</w:t>
      </w:r>
    </w:p>
    <w:p w14:paraId="5EBCFFC7" w14:textId="1BC3F7CE" w:rsidR="003D1D4E" w:rsidRPr="003D1D4E" w:rsidRDefault="003D1D4E" w:rsidP="00FF69D2">
      <w:pPr>
        <w:pStyle w:val="1-"/>
        <w:spacing w:before="360"/>
      </w:pPr>
      <w:bookmarkStart w:id="11" w:name="_Toc133240375"/>
      <w:r w:rsidRPr="003D1D4E">
        <w:rPr>
          <w:rFonts w:hint="eastAsia"/>
        </w:rPr>
        <w:t>目的</w:t>
      </w:r>
      <w:bookmarkEnd w:id="11"/>
    </w:p>
    <w:p w14:paraId="13AD6311" w14:textId="77777777" w:rsidR="003D1D4E" w:rsidRPr="003D1D4E" w:rsidRDefault="003D1D4E" w:rsidP="00FF69D2">
      <w:pPr>
        <w:pStyle w:val="1-1"/>
      </w:pPr>
      <w:r w:rsidRPr="003D1D4E">
        <w:rPr>
          <w:rFonts w:hint="eastAsia"/>
        </w:rPr>
        <w:t>為確保國立臺灣大學（以下簡稱本校）之資訊資產的機密性、完整性、可用性與法律遵循性，並保障使用者資料隱私，以符合相關法規之要求，免於遭受內、外部蓄意或意外之威脅，並衡酌之業務需求，特訂定本政策。</w:t>
      </w:r>
    </w:p>
    <w:p w14:paraId="7DBE519F" w14:textId="1803545D" w:rsidR="003D1D4E" w:rsidRPr="003D1D4E" w:rsidRDefault="003D1D4E" w:rsidP="00FF69D2">
      <w:pPr>
        <w:pStyle w:val="1-"/>
        <w:spacing w:before="360"/>
      </w:pPr>
      <w:bookmarkStart w:id="12" w:name="_Toc133240376"/>
      <w:r w:rsidRPr="003D1D4E">
        <w:rPr>
          <w:rFonts w:hint="eastAsia"/>
        </w:rPr>
        <w:t>範圍</w:t>
      </w:r>
      <w:bookmarkEnd w:id="12"/>
    </w:p>
    <w:p w14:paraId="094E47C9" w14:textId="77777777" w:rsidR="003D1D4E" w:rsidRPr="003D1D4E" w:rsidRDefault="003D1D4E" w:rsidP="00FF69D2">
      <w:pPr>
        <w:pStyle w:val="1-1"/>
      </w:pPr>
      <w:r w:rsidRPr="003D1D4E">
        <w:rPr>
          <w:rFonts w:hint="eastAsia"/>
        </w:rPr>
        <w:t>本校。</w:t>
      </w:r>
    </w:p>
    <w:p w14:paraId="1B24A9C9" w14:textId="56E28FD2" w:rsidR="003D1D4E" w:rsidRPr="003D1D4E" w:rsidRDefault="003D1D4E" w:rsidP="00FF69D2">
      <w:pPr>
        <w:pStyle w:val="1-"/>
        <w:spacing w:before="360"/>
      </w:pPr>
      <w:bookmarkStart w:id="13" w:name="_Toc133240377"/>
      <w:r w:rsidRPr="003D1D4E">
        <w:rPr>
          <w:rFonts w:hint="eastAsia"/>
        </w:rPr>
        <w:t>目標</w:t>
      </w:r>
      <w:bookmarkEnd w:id="13"/>
    </w:p>
    <w:p w14:paraId="68924D99" w14:textId="2D597A21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保護本校業務安全，避免未經授權的存取，以確保資訊資產的機密性，並保障使用者資料隱私。</w:t>
      </w:r>
    </w:p>
    <w:p w14:paraId="4FB7CEA8" w14:textId="4090CAE9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保護本校業務安全，避免未經授權的修改，以確保資訊資產的正確性與完整性。</w:t>
      </w:r>
    </w:p>
    <w:p w14:paraId="597FE855" w14:textId="2673A103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依照</w:t>
      </w:r>
      <w:r w:rsidRPr="003D1D4E">
        <w:rPr>
          <w:rFonts w:hint="eastAsia"/>
        </w:rPr>
        <w:t>ISO 27001</w:t>
      </w:r>
      <w:r w:rsidRPr="003D1D4E">
        <w:rPr>
          <w:rFonts w:hint="eastAsia"/>
        </w:rPr>
        <w:t>要求，進行風險管理，落實品質管理循環（</w:t>
      </w:r>
      <w:r w:rsidRPr="003D1D4E">
        <w:rPr>
          <w:rFonts w:hint="eastAsia"/>
        </w:rPr>
        <w:t>PDCA</w:t>
      </w:r>
      <w:r w:rsidRPr="003D1D4E">
        <w:rPr>
          <w:rFonts w:hint="eastAsia"/>
        </w:rPr>
        <w:t>）精神，以持續改善資訊安全管理系統（</w:t>
      </w:r>
      <w:r w:rsidRPr="003D1D4E">
        <w:rPr>
          <w:rFonts w:hint="eastAsia"/>
        </w:rPr>
        <w:t>ISMS</w:t>
      </w:r>
      <w:r w:rsidRPr="003D1D4E">
        <w:rPr>
          <w:rFonts w:hint="eastAsia"/>
        </w:rPr>
        <w:t>）之有效性。</w:t>
      </w:r>
    </w:p>
    <w:p w14:paraId="1B00F4E6" w14:textId="511EFEDF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建立本校之業務持續運作計畫，以確保本單位業務服務之持續運作。</w:t>
      </w:r>
    </w:p>
    <w:p w14:paraId="0EBFE43D" w14:textId="33DCF843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確保本校之各項業務服務之執行須符合相關法規之要求。</w:t>
      </w:r>
    </w:p>
    <w:p w14:paraId="72A3B2FA" w14:textId="4D7E79D1" w:rsidR="003D1D4E" w:rsidRPr="003D1D4E" w:rsidRDefault="003D1D4E" w:rsidP="00FF69D2">
      <w:pPr>
        <w:pStyle w:val="1-"/>
        <w:spacing w:before="360"/>
      </w:pPr>
      <w:bookmarkStart w:id="14" w:name="_Toc133240378"/>
      <w:r w:rsidRPr="003D1D4E">
        <w:rPr>
          <w:rFonts w:hint="eastAsia"/>
        </w:rPr>
        <w:t>責任</w:t>
      </w:r>
      <w:bookmarkEnd w:id="14"/>
    </w:p>
    <w:p w14:paraId="0D161137" w14:textId="16955D1D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本校應成立資訊安全組織統籌資訊安全事項推動。</w:t>
      </w:r>
    </w:p>
    <w:p w14:paraId="229F3024" w14:textId="1938DF40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管理階層應積極參與及支持資訊安全管理制度，提供相關資源，並分配適當權責。</w:t>
      </w:r>
    </w:p>
    <w:p w14:paraId="5006A1A7" w14:textId="7C3A485C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本校人員皆應遵守本政策、資通安全管理法、智慧財產權及個人資料保護法。</w:t>
      </w:r>
    </w:p>
    <w:p w14:paraId="297475EF" w14:textId="3E104F6D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本校人員均有責任透過適當機制，通報資通安全事件或弱點。</w:t>
      </w:r>
    </w:p>
    <w:p w14:paraId="73DD2BBC" w14:textId="5D1549F9" w:rsidR="003D1D4E" w:rsidRPr="003D1D4E" w:rsidRDefault="003D1D4E" w:rsidP="00FF69D2">
      <w:pPr>
        <w:pStyle w:val="1-"/>
        <w:spacing w:before="360"/>
      </w:pPr>
      <w:bookmarkStart w:id="15" w:name="_Toc133240379"/>
      <w:r w:rsidRPr="003D1D4E">
        <w:rPr>
          <w:rFonts w:hint="eastAsia"/>
        </w:rPr>
        <w:t>審查</w:t>
      </w:r>
      <w:bookmarkEnd w:id="15"/>
    </w:p>
    <w:p w14:paraId="06E3CA4E" w14:textId="68DC66A7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本政策應定期審查，檢視落實狀況，以確保有效性，並符合相關法規、主管機關及本校資訊安全要求。</w:t>
      </w:r>
    </w:p>
    <w:p w14:paraId="6BD4C150" w14:textId="52F0B726" w:rsidR="003D1D4E" w:rsidRPr="003D1D4E" w:rsidRDefault="003D1D4E" w:rsidP="00FF69D2">
      <w:pPr>
        <w:pStyle w:val="2-"/>
        <w:spacing w:before="180"/>
      </w:pPr>
      <w:r w:rsidRPr="003D1D4E">
        <w:rPr>
          <w:rFonts w:hint="eastAsia"/>
        </w:rPr>
        <w:t>當組織或業務發生重大改變時應主動進行審查。</w:t>
      </w:r>
    </w:p>
    <w:p w14:paraId="5C0915FE" w14:textId="0E28548B" w:rsidR="003D1D4E" w:rsidRPr="003D1D4E" w:rsidRDefault="003D1D4E" w:rsidP="00E74B0A">
      <w:pPr>
        <w:pStyle w:val="1-"/>
        <w:spacing w:before="360"/>
      </w:pPr>
      <w:bookmarkStart w:id="16" w:name="_Toc133240380"/>
      <w:r w:rsidRPr="003D1D4E">
        <w:rPr>
          <w:rFonts w:hint="eastAsia"/>
        </w:rPr>
        <w:t>發佈</w:t>
      </w:r>
      <w:bookmarkEnd w:id="16"/>
    </w:p>
    <w:p w14:paraId="639D9BE5" w14:textId="52E58A51" w:rsidR="003D1D4E" w:rsidRPr="003D1D4E" w:rsidRDefault="003D1D4E" w:rsidP="00E74B0A">
      <w:pPr>
        <w:pStyle w:val="1-1"/>
      </w:pPr>
      <w:r w:rsidRPr="003D1D4E">
        <w:rPr>
          <w:rFonts w:hint="eastAsia"/>
        </w:rPr>
        <w:t>本政策應定期公告週知，確保本校人員及利害關係團體瞭解相關規定。</w:t>
      </w:r>
    </w:p>
    <w:p w14:paraId="30728C3D" w14:textId="60E39D2E" w:rsidR="003D1D4E" w:rsidRPr="003D1D4E" w:rsidRDefault="003D1D4E" w:rsidP="00E74B0A">
      <w:pPr>
        <w:pStyle w:val="1-"/>
        <w:spacing w:before="360"/>
      </w:pPr>
      <w:bookmarkStart w:id="17" w:name="_Toc133240381"/>
      <w:r w:rsidRPr="003D1D4E">
        <w:rPr>
          <w:rFonts w:hint="eastAsia"/>
        </w:rPr>
        <w:lastRenderedPageBreak/>
        <w:t>實施</w:t>
      </w:r>
      <w:bookmarkEnd w:id="17"/>
    </w:p>
    <w:p w14:paraId="42260A33" w14:textId="44890CA1" w:rsidR="0005081D" w:rsidRPr="00875B79" w:rsidRDefault="003D1D4E" w:rsidP="00E74B0A">
      <w:pPr>
        <w:pStyle w:val="1-1"/>
      </w:pPr>
      <w:r w:rsidRPr="003D1D4E">
        <w:rPr>
          <w:rFonts w:hint="eastAsia"/>
        </w:rPr>
        <w:t>本政策經「資通安全管理委員會」核定後實施。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sectPr w:rsidR="0005081D" w:rsidRPr="00875B79" w:rsidSect="00B703EB">
      <w:footerReference w:type="default" r:id="rId18"/>
      <w:pgSz w:w="11906" w:h="16838" w:code="9"/>
      <w:pgMar w:top="1134" w:right="1134" w:bottom="1134" w:left="1134" w:header="851" w:footer="765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40B05" w14:textId="77777777" w:rsidR="007D1B2C" w:rsidRDefault="007D1B2C" w:rsidP="00125ED7">
      <w:pPr>
        <w:spacing w:before="60"/>
        <w:ind w:left="600"/>
      </w:pPr>
      <w:r>
        <w:separator/>
      </w:r>
    </w:p>
  </w:endnote>
  <w:endnote w:type="continuationSeparator" w:id="0">
    <w:p w14:paraId="3FA2F53E" w14:textId="77777777" w:rsidR="007D1B2C" w:rsidRDefault="007D1B2C" w:rsidP="00125ED7">
      <w:pPr>
        <w:spacing w:before="60"/>
        <w:ind w:left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A0892" w14:textId="77777777" w:rsidR="006349E3" w:rsidRDefault="006349E3" w:rsidP="007122F6">
    <w:pPr>
      <w:pStyle w:val="af1"/>
      <w:spacing w:before="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44857" w14:textId="77777777" w:rsidR="006349E3" w:rsidRDefault="006349E3" w:rsidP="007122F6">
    <w:pPr>
      <w:pStyle w:val="af1"/>
      <w:spacing w:before="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9FD58" w14:textId="77777777" w:rsidR="006349E3" w:rsidRDefault="006349E3" w:rsidP="007122F6">
    <w:pPr>
      <w:pStyle w:val="af1"/>
      <w:spacing w:before="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1760910"/>
      <w:docPartObj>
        <w:docPartGallery w:val="Page Numbers (Bottom of Page)"/>
        <w:docPartUnique/>
      </w:docPartObj>
    </w:sdtPr>
    <w:sdtEndPr/>
    <w:sdtContent>
      <w:p w14:paraId="281EDFC4" w14:textId="13E9B12D" w:rsidR="006349E3" w:rsidRDefault="007D1B2C" w:rsidP="003157E6">
        <w:pPr>
          <w:pStyle w:val="af1"/>
          <w:tabs>
            <w:tab w:val="clear" w:pos="4153"/>
          </w:tabs>
          <w:jc w:val="center"/>
        </w:pPr>
        <w:sdt>
          <w:sdtPr>
            <w:id w:val="185025416"/>
            <w:docPartObj>
              <w:docPartGallery w:val="Page Numbers (Top of Page)"/>
              <w:docPartUnique/>
            </w:docPartObj>
          </w:sdtPr>
          <w:sdtEndPr/>
          <w:sdtContent>
            <w:r w:rsidR="006349E3" w:rsidRPr="00941617">
              <w:rPr>
                <w:rFonts w:hint="eastAsia"/>
              </w:rPr>
              <w:t>第</w:t>
            </w:r>
            <w:r w:rsidR="006349E3">
              <w:rPr>
                <w:rFonts w:hint="eastAsia"/>
              </w:rPr>
              <w:t xml:space="preserve"> </w:t>
            </w:r>
            <w:r w:rsidR="006349E3" w:rsidRPr="00941617">
              <w:rPr>
                <w:bCs/>
                <w:sz w:val="24"/>
                <w:szCs w:val="24"/>
              </w:rPr>
              <w:fldChar w:fldCharType="begin"/>
            </w:r>
            <w:r w:rsidR="006349E3" w:rsidRPr="00941617">
              <w:rPr>
                <w:bCs/>
              </w:rPr>
              <w:instrText>PAGE</w:instrText>
            </w:r>
            <w:r w:rsidR="006349E3" w:rsidRPr="00941617">
              <w:rPr>
                <w:bCs/>
                <w:sz w:val="24"/>
                <w:szCs w:val="24"/>
              </w:rPr>
              <w:fldChar w:fldCharType="separate"/>
            </w:r>
            <w:r w:rsidR="006349E3">
              <w:rPr>
                <w:bCs/>
                <w:noProof/>
              </w:rPr>
              <w:t>2</w:t>
            </w:r>
            <w:r w:rsidR="006349E3" w:rsidRPr="00941617">
              <w:rPr>
                <w:bCs/>
                <w:sz w:val="24"/>
                <w:szCs w:val="24"/>
              </w:rPr>
              <w:fldChar w:fldCharType="end"/>
            </w:r>
            <w:r w:rsidR="006349E3" w:rsidRPr="00941617">
              <w:rPr>
                <w:lang w:val="zh-TW"/>
              </w:rPr>
              <w:t xml:space="preserve"> </w:t>
            </w:r>
            <w:r w:rsidR="006349E3">
              <w:rPr>
                <w:rFonts w:hint="eastAsia"/>
                <w:lang w:val="zh-TW"/>
              </w:rPr>
              <w:t>頁，共</w:t>
            </w:r>
            <w:r w:rsidR="006349E3">
              <w:rPr>
                <w:lang w:val="zh-TW"/>
              </w:rPr>
              <w:t xml:space="preserve"> </w:t>
            </w:r>
            <w:r w:rsidR="006349E3">
              <w:rPr>
                <w:lang w:val="zh-TW"/>
              </w:rPr>
              <w:fldChar w:fldCharType="begin"/>
            </w:r>
            <w:r w:rsidR="006349E3">
              <w:rPr>
                <w:lang w:val="zh-TW"/>
              </w:rPr>
              <w:instrText xml:space="preserve"> </w:instrText>
            </w:r>
            <w:r w:rsidR="006349E3">
              <w:rPr>
                <w:rFonts w:hint="eastAsia"/>
                <w:lang w:val="zh-TW"/>
              </w:rPr>
              <w:instrText>SECTIONPAGES   \* MERGEFORMAT</w:instrText>
            </w:r>
            <w:r w:rsidR="006349E3">
              <w:rPr>
                <w:lang w:val="zh-TW"/>
              </w:rPr>
              <w:instrText xml:space="preserve"> </w:instrText>
            </w:r>
            <w:r w:rsidR="006349E3">
              <w:rPr>
                <w:lang w:val="zh-TW"/>
              </w:rPr>
              <w:fldChar w:fldCharType="separate"/>
            </w:r>
            <w:r w:rsidR="0043233C">
              <w:rPr>
                <w:noProof/>
                <w:lang w:val="zh-TW"/>
              </w:rPr>
              <w:t>2</w:t>
            </w:r>
            <w:r w:rsidR="006349E3">
              <w:rPr>
                <w:lang w:val="zh-TW"/>
              </w:rPr>
              <w:fldChar w:fldCharType="end"/>
            </w:r>
          </w:sdtContent>
        </w:sdt>
        <w:r w:rsidR="006349E3">
          <w:rPr>
            <w:rFonts w:hint="eastAsia"/>
          </w:rPr>
          <w:t xml:space="preserve"> </w:t>
        </w:r>
        <w:r w:rsidR="006349E3">
          <w:rPr>
            <w:rFonts w:hint="eastAsia"/>
          </w:rPr>
          <w:t>頁</w:t>
        </w:r>
      </w:p>
    </w:sdtContent>
  </w:sdt>
  <w:p w14:paraId="437B1E00" w14:textId="77777777" w:rsidR="006349E3" w:rsidRDefault="006349E3" w:rsidP="007122F6">
    <w:pPr>
      <w:pStyle w:val="af1"/>
      <w:spacing w:before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A741D" w14:textId="77777777" w:rsidR="007D1B2C" w:rsidRDefault="007D1B2C" w:rsidP="00125ED7">
      <w:pPr>
        <w:spacing w:before="60"/>
        <w:ind w:left="600"/>
      </w:pPr>
      <w:r>
        <w:separator/>
      </w:r>
    </w:p>
  </w:footnote>
  <w:footnote w:type="continuationSeparator" w:id="0">
    <w:p w14:paraId="3F407175" w14:textId="77777777" w:rsidR="007D1B2C" w:rsidRDefault="007D1B2C" w:rsidP="00125ED7">
      <w:pPr>
        <w:spacing w:before="60"/>
        <w:ind w:left="6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F090" w14:textId="77777777" w:rsidR="006349E3" w:rsidRDefault="006349E3" w:rsidP="007122F6">
    <w:pPr>
      <w:pStyle w:val="af4"/>
      <w:spacing w:before="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4AE8D" w14:textId="77777777" w:rsidR="006349E3" w:rsidRDefault="006349E3" w:rsidP="007122F6">
    <w:pPr>
      <w:pStyle w:val="af4"/>
      <w:spacing w:before="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0C1E1" w14:textId="77777777" w:rsidR="006349E3" w:rsidRDefault="006349E3" w:rsidP="007122F6">
    <w:pPr>
      <w:pStyle w:val="af4"/>
      <w:spacing w:before="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413C1" w14:textId="77777777" w:rsidR="006349E3" w:rsidRDefault="006349E3">
    <w:pPr>
      <w:pStyle w:val="af4"/>
      <w:jc w:val="center"/>
    </w:pPr>
  </w:p>
  <w:tbl>
    <w:tblPr>
      <w:tblW w:w="9480" w:type="dxa"/>
      <w:tblInd w:w="-3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260"/>
      <w:gridCol w:w="2596"/>
      <w:gridCol w:w="3104"/>
      <w:gridCol w:w="1320"/>
      <w:gridCol w:w="1200"/>
    </w:tblGrid>
    <w:tr w:rsidR="002678BF" w14:paraId="4DAC91FF" w14:textId="77777777" w:rsidTr="0001720D">
      <w:tc>
        <w:tcPr>
          <w:tcW w:w="9480" w:type="dxa"/>
          <w:gridSpan w:val="5"/>
          <w:tcBorders>
            <w:left w:val="single" w:sz="4" w:space="0" w:color="auto"/>
            <w:right w:val="single" w:sz="4" w:space="0" w:color="auto"/>
          </w:tcBorders>
        </w:tcPr>
        <w:p w14:paraId="42623C35" w14:textId="77777777" w:rsidR="002678BF" w:rsidRPr="00206A48" w:rsidRDefault="002678BF" w:rsidP="002678BF">
          <w:pPr>
            <w:jc w:val="center"/>
          </w:pPr>
          <w:r w:rsidRPr="00FC1216">
            <w:rPr>
              <w:rFonts w:hint="eastAsia"/>
            </w:rPr>
            <w:t>國立臺灣大學</w:t>
          </w:r>
        </w:p>
      </w:tc>
    </w:tr>
    <w:tr w:rsidR="002678BF" w14:paraId="6DB28F49" w14:textId="77777777" w:rsidTr="0001720D">
      <w:tc>
        <w:tcPr>
          <w:tcW w:w="1260" w:type="dxa"/>
        </w:tcPr>
        <w:p w14:paraId="7069CE2F" w14:textId="77777777" w:rsidR="002678BF" w:rsidRPr="000B5FBF" w:rsidRDefault="002678BF" w:rsidP="002678BF">
          <w:pPr>
            <w:jc w:val="center"/>
          </w:pPr>
          <w:r w:rsidRPr="000B5FBF">
            <w:rPr>
              <w:rFonts w:hAnsi="標楷體"/>
            </w:rPr>
            <w:t>文件編號</w:t>
          </w:r>
        </w:p>
      </w:tc>
      <w:tc>
        <w:tcPr>
          <w:tcW w:w="2596" w:type="dxa"/>
        </w:tcPr>
        <w:p w14:paraId="2617C628" w14:textId="2CD31E5B" w:rsidR="002678BF" w:rsidRPr="000B5FBF" w:rsidRDefault="00937B67" w:rsidP="002678BF">
          <w:pPr>
            <w:jc w:val="center"/>
          </w:pPr>
          <w:r w:rsidRPr="00AD235D">
            <w:rPr>
              <w:rFonts w:hint="eastAsia"/>
            </w:rPr>
            <w:t>NTU</w:t>
          </w:r>
          <w:r w:rsidRPr="00AD235D">
            <w:t>-</w:t>
          </w:r>
          <w:r w:rsidRPr="00AD235D">
            <w:rPr>
              <w:rFonts w:hint="eastAsia"/>
            </w:rPr>
            <w:t>IS1</w:t>
          </w:r>
          <w:r w:rsidRPr="00AD235D">
            <w:t>-</w:t>
          </w:r>
          <w:r w:rsidRPr="00AD235D">
            <w:rPr>
              <w:rFonts w:hint="eastAsia"/>
            </w:rPr>
            <w:t>0</w:t>
          </w:r>
          <w:r w:rsidRPr="00AD235D">
            <w:t>1</w:t>
          </w:r>
        </w:p>
      </w:tc>
      <w:tc>
        <w:tcPr>
          <w:tcW w:w="3104" w:type="dxa"/>
        </w:tcPr>
        <w:p w14:paraId="7919A15A" w14:textId="77777777" w:rsidR="002678BF" w:rsidRPr="0027727C" w:rsidRDefault="002678BF" w:rsidP="002678BF">
          <w:pPr>
            <w:jc w:val="center"/>
          </w:pPr>
          <w:r w:rsidRPr="0027727C">
            <w:rPr>
              <w:rFonts w:hAnsi="標楷體"/>
            </w:rPr>
            <w:t>文</w:t>
          </w:r>
          <w:r w:rsidRPr="0027727C">
            <w:t xml:space="preserve"> </w:t>
          </w:r>
          <w:r w:rsidRPr="0027727C">
            <w:rPr>
              <w:rFonts w:hAnsi="標楷體"/>
            </w:rPr>
            <w:t>件</w:t>
          </w:r>
          <w:r w:rsidRPr="0027727C">
            <w:t xml:space="preserve"> </w:t>
          </w:r>
          <w:r w:rsidRPr="0027727C">
            <w:rPr>
              <w:rFonts w:hAnsi="標楷體"/>
            </w:rPr>
            <w:t>名</w:t>
          </w:r>
          <w:r w:rsidRPr="0027727C">
            <w:t xml:space="preserve"> </w:t>
          </w:r>
          <w:r w:rsidRPr="0027727C">
            <w:rPr>
              <w:rFonts w:hAnsi="標楷體"/>
            </w:rPr>
            <w:t>稱</w:t>
          </w:r>
        </w:p>
      </w:tc>
      <w:tc>
        <w:tcPr>
          <w:tcW w:w="1320" w:type="dxa"/>
        </w:tcPr>
        <w:p w14:paraId="674FFC12" w14:textId="77777777" w:rsidR="002678BF" w:rsidRPr="0027727C" w:rsidRDefault="002678BF" w:rsidP="002678BF">
          <w:pPr>
            <w:jc w:val="center"/>
          </w:pPr>
          <w:r w:rsidRPr="0027727C">
            <w:rPr>
              <w:rFonts w:hAnsi="標楷體"/>
            </w:rPr>
            <w:t>版</w:t>
          </w:r>
          <w:r w:rsidRPr="0027727C">
            <w:t xml:space="preserve">    </w:t>
          </w:r>
          <w:r w:rsidRPr="0027727C">
            <w:rPr>
              <w:rFonts w:hAnsi="標楷體"/>
            </w:rPr>
            <w:t>本</w:t>
          </w:r>
        </w:p>
      </w:tc>
      <w:tc>
        <w:tcPr>
          <w:tcW w:w="1200" w:type="dxa"/>
        </w:tcPr>
        <w:p w14:paraId="02861A7B" w14:textId="7DBF57A2" w:rsidR="002678BF" w:rsidRPr="0027727C" w:rsidRDefault="00757287" w:rsidP="002678BF">
          <w:pPr>
            <w:jc w:val="center"/>
          </w:pPr>
          <w:r>
            <w:rPr>
              <w:rFonts w:hint="eastAsia"/>
            </w:rPr>
            <w:t>2</w:t>
          </w:r>
          <w:r w:rsidR="00B47052">
            <w:rPr>
              <w:rStyle w:val="af3"/>
            </w:rPr>
            <w:t>.0</w:t>
          </w:r>
        </w:p>
      </w:tc>
    </w:tr>
    <w:tr w:rsidR="002678BF" w14:paraId="55DB9CB1" w14:textId="77777777" w:rsidTr="0001720D">
      <w:tc>
        <w:tcPr>
          <w:tcW w:w="1260" w:type="dxa"/>
        </w:tcPr>
        <w:p w14:paraId="762FE2F9" w14:textId="77777777" w:rsidR="002678BF" w:rsidRPr="0027727C" w:rsidRDefault="002678BF" w:rsidP="002678BF">
          <w:pPr>
            <w:jc w:val="center"/>
          </w:pPr>
          <w:r w:rsidRPr="0027727C">
            <w:rPr>
              <w:rFonts w:hAnsi="標楷體"/>
            </w:rPr>
            <w:t>制定單位</w:t>
          </w:r>
        </w:p>
      </w:tc>
      <w:tc>
        <w:tcPr>
          <w:tcW w:w="2596" w:type="dxa"/>
        </w:tcPr>
        <w:p w14:paraId="26235A2D" w14:textId="3A4D724A" w:rsidR="002678BF" w:rsidRPr="0027727C" w:rsidRDefault="004C0709" w:rsidP="002678BF">
          <w:pPr>
            <w:jc w:val="center"/>
          </w:pPr>
          <w:r w:rsidRPr="00E73360">
            <w:rPr>
              <w:rFonts w:ascii="標楷體" w:hAnsi="標楷體" w:hint="eastAsia"/>
            </w:rPr>
            <w:t>資通安全管理委員會</w:t>
          </w:r>
        </w:p>
      </w:tc>
      <w:tc>
        <w:tcPr>
          <w:tcW w:w="3104" w:type="dxa"/>
        </w:tcPr>
        <w:p w14:paraId="35474398" w14:textId="46210F05" w:rsidR="002678BF" w:rsidRPr="0027727C" w:rsidRDefault="0028397D" w:rsidP="002678BF">
          <w:pPr>
            <w:jc w:val="center"/>
          </w:pPr>
          <w:r>
            <w:rPr>
              <w:rFonts w:hint="eastAsia"/>
            </w:rPr>
            <w:t>資訊安全政策</w:t>
          </w:r>
        </w:p>
      </w:tc>
      <w:tc>
        <w:tcPr>
          <w:tcW w:w="1320" w:type="dxa"/>
        </w:tcPr>
        <w:p w14:paraId="09F8F07E" w14:textId="77777777" w:rsidR="002678BF" w:rsidRPr="0027727C" w:rsidRDefault="002678BF" w:rsidP="002678BF">
          <w:pPr>
            <w:jc w:val="center"/>
          </w:pPr>
          <w:r w:rsidRPr="0027727C">
            <w:rPr>
              <w:rFonts w:hAnsi="標楷體"/>
            </w:rPr>
            <w:t>頁</w:t>
          </w:r>
          <w:r w:rsidRPr="0027727C">
            <w:t xml:space="preserve">    </w:t>
          </w:r>
          <w:r w:rsidRPr="0027727C">
            <w:rPr>
              <w:rFonts w:hAnsi="標楷體"/>
            </w:rPr>
            <w:t>數</w:t>
          </w:r>
        </w:p>
      </w:tc>
      <w:tc>
        <w:tcPr>
          <w:tcW w:w="1200" w:type="dxa"/>
        </w:tcPr>
        <w:p w14:paraId="2E2ED62F" w14:textId="3A7247F5" w:rsidR="002678BF" w:rsidRPr="00D1149F" w:rsidRDefault="002678BF" w:rsidP="002678BF">
          <w:pPr>
            <w:jc w:val="center"/>
          </w:pPr>
          <w:r w:rsidRPr="00D1149F">
            <w:rPr>
              <w:rStyle w:val="af3"/>
            </w:rPr>
            <w:fldChar w:fldCharType="begin"/>
          </w:r>
          <w:r w:rsidRPr="00D1149F">
            <w:rPr>
              <w:rStyle w:val="af3"/>
            </w:rPr>
            <w:instrText xml:space="preserve"> PAGE </w:instrText>
          </w:r>
          <w:r w:rsidRPr="00D1149F">
            <w:rPr>
              <w:rStyle w:val="af3"/>
            </w:rPr>
            <w:fldChar w:fldCharType="separate"/>
          </w:r>
          <w:r>
            <w:rPr>
              <w:rStyle w:val="af3"/>
              <w:noProof/>
            </w:rPr>
            <w:t>1</w:t>
          </w:r>
          <w:r w:rsidRPr="00D1149F">
            <w:rPr>
              <w:rStyle w:val="af3"/>
            </w:rPr>
            <w:fldChar w:fldCharType="end"/>
          </w:r>
          <w:r w:rsidRPr="00D1149F">
            <w:rPr>
              <w:rStyle w:val="af3"/>
              <w:rFonts w:hint="eastAsia"/>
            </w:rPr>
            <w:t>/</w:t>
          </w:r>
          <w:r>
            <w:rPr>
              <w:rStyle w:val="af3"/>
            </w:rPr>
            <w:fldChar w:fldCharType="begin"/>
          </w:r>
          <w:r>
            <w:rPr>
              <w:rStyle w:val="af3"/>
            </w:rPr>
            <w:instrText xml:space="preserve"> </w:instrText>
          </w:r>
          <w:r>
            <w:rPr>
              <w:rStyle w:val="af3"/>
              <w:rFonts w:hint="eastAsia"/>
            </w:rPr>
            <w:instrText>SECTIONPAGES   \* MERGEFORMAT</w:instrText>
          </w:r>
          <w:r>
            <w:rPr>
              <w:rStyle w:val="af3"/>
            </w:rPr>
            <w:instrText xml:space="preserve"> </w:instrText>
          </w:r>
          <w:r>
            <w:rPr>
              <w:rStyle w:val="af3"/>
            </w:rPr>
            <w:fldChar w:fldCharType="separate"/>
          </w:r>
          <w:r w:rsidR="0043233C">
            <w:rPr>
              <w:rStyle w:val="af3"/>
              <w:noProof/>
            </w:rPr>
            <w:t>2</w:t>
          </w:r>
          <w:r>
            <w:rPr>
              <w:rStyle w:val="af3"/>
            </w:rPr>
            <w:fldChar w:fldCharType="end"/>
          </w:r>
        </w:p>
      </w:tc>
    </w:tr>
  </w:tbl>
  <w:p w14:paraId="2BD6A05E" w14:textId="77777777" w:rsidR="006349E3" w:rsidRDefault="006349E3" w:rsidP="00125ED7">
    <w:pPr>
      <w:pStyle w:val="af4"/>
      <w:spacing w:before="60"/>
      <w:ind w:left="60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F801DFC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6BEE1D42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CC90354E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1F927EFA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BE266C8C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B7DE58B0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2EA92FE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1390F2DE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B840203C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2682F18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D507934"/>
    <w:multiLevelType w:val="hybridMultilevel"/>
    <w:tmpl w:val="FC46A832"/>
    <w:lvl w:ilvl="0" w:tplc="760ADE40">
      <w:start w:val="1"/>
      <w:numFmt w:val="taiwaneseCountingThousand"/>
      <w:pStyle w:val="a1"/>
      <w:lvlText w:val="附件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7123EAD"/>
    <w:multiLevelType w:val="hybridMultilevel"/>
    <w:tmpl w:val="AA1EEB9C"/>
    <w:lvl w:ilvl="0" w:tplc="724AEF08">
      <w:start w:val="1"/>
      <w:numFmt w:val="lowerLetter"/>
      <w:pStyle w:val="9-a"/>
      <w:lvlText w:val="(%1)"/>
      <w:lvlJc w:val="left"/>
      <w:pPr>
        <w:ind w:left="36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21" w:hanging="480"/>
      </w:pPr>
    </w:lvl>
    <w:lvl w:ilvl="2" w:tplc="0409001B" w:tentative="1">
      <w:start w:val="1"/>
      <w:numFmt w:val="lowerRoman"/>
      <w:lvlText w:val="%3."/>
      <w:lvlJc w:val="right"/>
      <w:pPr>
        <w:ind w:left="4701" w:hanging="480"/>
      </w:pPr>
    </w:lvl>
    <w:lvl w:ilvl="3" w:tplc="0409000F" w:tentative="1">
      <w:start w:val="1"/>
      <w:numFmt w:val="decimal"/>
      <w:lvlText w:val="%4."/>
      <w:lvlJc w:val="left"/>
      <w:pPr>
        <w:ind w:left="51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61" w:hanging="480"/>
      </w:pPr>
    </w:lvl>
    <w:lvl w:ilvl="5" w:tplc="0409001B" w:tentative="1">
      <w:start w:val="1"/>
      <w:numFmt w:val="lowerRoman"/>
      <w:lvlText w:val="%6."/>
      <w:lvlJc w:val="right"/>
      <w:pPr>
        <w:ind w:left="6141" w:hanging="480"/>
      </w:pPr>
    </w:lvl>
    <w:lvl w:ilvl="6" w:tplc="0409000F" w:tentative="1">
      <w:start w:val="1"/>
      <w:numFmt w:val="decimal"/>
      <w:lvlText w:val="%7."/>
      <w:lvlJc w:val="left"/>
      <w:pPr>
        <w:ind w:left="66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101" w:hanging="480"/>
      </w:pPr>
    </w:lvl>
    <w:lvl w:ilvl="8" w:tplc="0409001B" w:tentative="1">
      <w:start w:val="1"/>
      <w:numFmt w:val="lowerRoman"/>
      <w:lvlText w:val="%9."/>
      <w:lvlJc w:val="right"/>
      <w:pPr>
        <w:ind w:left="7581" w:hanging="480"/>
      </w:pPr>
    </w:lvl>
  </w:abstractNum>
  <w:abstractNum w:abstractNumId="12" w15:restartNumberingAfterBreak="0">
    <w:nsid w:val="270C1F09"/>
    <w:multiLevelType w:val="hybridMultilevel"/>
    <w:tmpl w:val="E2381FD8"/>
    <w:lvl w:ilvl="0" w:tplc="F6BE95A4">
      <w:start w:val="1"/>
      <w:numFmt w:val="lowerLetter"/>
      <w:pStyle w:val="8-a"/>
      <w:lvlText w:val="%1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3" w15:restartNumberingAfterBreak="0">
    <w:nsid w:val="3E99237E"/>
    <w:multiLevelType w:val="multilevel"/>
    <w:tmpl w:val="EB40ABD2"/>
    <w:lvl w:ilvl="0">
      <w:start w:val="1"/>
      <w:numFmt w:val="decimal"/>
      <w:pStyle w:val="a2"/>
      <w:suff w:val="space"/>
      <w:lvlText w:val="%1."/>
      <w:lvlJc w:val="left"/>
      <w:pPr>
        <w:ind w:left="1021" w:hanging="1021"/>
      </w:pPr>
      <w:rPr>
        <w:rFonts w:ascii="標楷體" w:eastAsia="標楷體" w:hint="eastAsia"/>
        <w:b/>
        <w:i w:val="0"/>
      </w:rPr>
    </w:lvl>
    <w:lvl w:ilvl="1">
      <w:start w:val="1"/>
      <w:numFmt w:val="decimal"/>
      <w:pStyle w:val="a3"/>
      <w:suff w:val="space"/>
      <w:lvlText w:val="%1.%2."/>
      <w:lvlJc w:val="left"/>
      <w:pPr>
        <w:ind w:left="879" w:hanging="766"/>
      </w:pPr>
      <w:rPr>
        <w:rFonts w:ascii="Times New Roman" w:eastAsia="標楷體" w:hAnsi="Times New Roman" w:cs="Times New Roman" w:hint="default"/>
        <w:b/>
        <w:i w:val="0"/>
      </w:rPr>
    </w:lvl>
    <w:lvl w:ilvl="2">
      <w:start w:val="1"/>
      <w:numFmt w:val="decimal"/>
      <w:pStyle w:val="a4"/>
      <w:suff w:val="space"/>
      <w:lvlText w:val="%1.%2.%3."/>
      <w:lvlJc w:val="left"/>
      <w:pPr>
        <w:ind w:left="3180" w:hanging="1020"/>
      </w:pPr>
      <w:rPr>
        <w:rFonts w:ascii="Times New Roman" w:eastAsia="標楷體" w:hAnsi="Times New Roman" w:cs="Times New Roman" w:hint="default"/>
        <w:b/>
        <w:i w:val="0"/>
      </w:rPr>
    </w:lvl>
    <w:lvl w:ilvl="3">
      <w:start w:val="1"/>
      <w:numFmt w:val="decimal"/>
      <w:pStyle w:val="a5"/>
      <w:suff w:val="space"/>
      <w:lvlText w:val="%1.%2.%3.%4."/>
      <w:lvlJc w:val="left"/>
      <w:pPr>
        <w:ind w:left="2098" w:hanging="1333"/>
      </w:pPr>
      <w:rPr>
        <w:rFonts w:ascii="標楷體" w:eastAsia="標楷體" w:hint="eastAsia"/>
        <w:b/>
        <w:i w:val="0"/>
      </w:rPr>
    </w:lvl>
    <w:lvl w:ilvl="4">
      <w:start w:val="1"/>
      <w:numFmt w:val="decimal"/>
      <w:pStyle w:val="a6"/>
      <w:suff w:val="space"/>
      <w:lvlText w:val="%1.%2.%3.%4.%5."/>
      <w:lvlJc w:val="left"/>
      <w:pPr>
        <w:ind w:left="2552" w:hanging="1475"/>
      </w:pPr>
      <w:rPr>
        <w:rFonts w:ascii="標楷體" w:eastAsia="標楷體" w:hint="eastAsia"/>
        <w:b/>
        <w:i w:val="0"/>
      </w:rPr>
    </w:lvl>
    <w:lvl w:ilvl="5">
      <w:start w:val="1"/>
      <w:numFmt w:val="decimal"/>
      <w:pStyle w:val="a7"/>
      <w:suff w:val="space"/>
      <w:lvlText w:val="%1.%2.%3.%4.%5.%6."/>
      <w:lvlJc w:val="left"/>
      <w:pPr>
        <w:ind w:left="3119" w:hanging="1758"/>
      </w:pPr>
      <w:rPr>
        <w:rFonts w:ascii="標楷體" w:eastAsia="標楷體" w:hint="eastAsia"/>
        <w:b/>
        <w:i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770"/>
        </w:tabs>
        <w:ind w:left="1770" w:hanging="33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2010"/>
        </w:tabs>
        <w:ind w:left="2010" w:hanging="33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2250"/>
        </w:tabs>
        <w:ind w:left="2250" w:hanging="330"/>
      </w:pPr>
      <w:rPr>
        <w:rFonts w:hint="eastAsia"/>
      </w:rPr>
    </w:lvl>
  </w:abstractNum>
  <w:abstractNum w:abstractNumId="14" w15:restartNumberingAfterBreak="0">
    <w:nsid w:val="46CB0C78"/>
    <w:multiLevelType w:val="hybridMultilevel"/>
    <w:tmpl w:val="689EFFC4"/>
    <w:lvl w:ilvl="0" w:tplc="50AA0D2A">
      <w:start w:val="1"/>
      <w:numFmt w:val="decimal"/>
      <w:suff w:val="nothing"/>
      <w:lvlText w:val="%1."/>
      <w:lvlJc w:val="left"/>
      <w:pPr>
        <w:ind w:left="227" w:hanging="227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35313"/>
    <w:multiLevelType w:val="hybridMultilevel"/>
    <w:tmpl w:val="87264C12"/>
    <w:lvl w:ilvl="0" w:tplc="165045C4">
      <w:start w:val="1"/>
      <w:numFmt w:val="decimal"/>
      <w:lvlText w:val="%1."/>
      <w:lvlJc w:val="left"/>
      <w:pPr>
        <w:ind w:left="480" w:hanging="48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A9C5028"/>
    <w:multiLevelType w:val="multilevel"/>
    <w:tmpl w:val="1E200D1A"/>
    <w:lvl w:ilvl="0">
      <w:start w:val="1"/>
      <w:numFmt w:val="ideographLegalTraditional"/>
      <w:pStyle w:val="1-"/>
      <w:lvlText w:val="%1、"/>
      <w:lvlJc w:val="left"/>
      <w:pPr>
        <w:ind w:left="720" w:hanging="72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taiwaneseCountingThousand"/>
      <w:pStyle w:val="2-"/>
      <w:lvlText w:val="%2、"/>
      <w:lvlJc w:val="left"/>
      <w:pPr>
        <w:ind w:left="1202" w:hanging="720"/>
      </w:pPr>
      <w:rPr>
        <w:rFonts w:hint="eastAsia"/>
      </w:rPr>
    </w:lvl>
    <w:lvl w:ilvl="2">
      <w:start w:val="1"/>
      <w:numFmt w:val="taiwaneseCountingThousand"/>
      <w:pStyle w:val="3-"/>
      <w:suff w:val="nothing"/>
      <w:lvlText w:val="(%3)"/>
      <w:lvlJc w:val="right"/>
      <w:pPr>
        <w:ind w:left="1684" w:hanging="720"/>
      </w:pPr>
      <w:rPr>
        <w:rFonts w:ascii="標楷體" w:eastAsia="標楷體" w:hAnsi="標楷體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4-1"/>
      <w:lvlText w:val="%4."/>
      <w:lvlJc w:val="left"/>
      <w:pPr>
        <w:ind w:left="2166" w:hanging="72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5-1"/>
      <w:lvlText w:val="(%5)"/>
      <w:lvlJc w:val="left"/>
      <w:pPr>
        <w:ind w:left="2648" w:hanging="720"/>
      </w:pPr>
      <w:rPr>
        <w:rFonts w:ascii="Times New Roman" w:eastAsia="標楷體" w:hAnsi="Times New Roman" w:cs="Times New Roman" w:hint="default"/>
      </w:rPr>
    </w:lvl>
    <w:lvl w:ilvl="5">
      <w:start w:val="1"/>
      <w:numFmt w:val="upperLetter"/>
      <w:pStyle w:val="6-A"/>
      <w:lvlText w:val="%6."/>
      <w:lvlJc w:val="right"/>
      <w:pPr>
        <w:ind w:left="3130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12" w:hanging="72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094" w:hanging="7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576" w:hanging="720"/>
      </w:pPr>
      <w:rPr>
        <w:rFonts w:hint="eastAsia"/>
      </w:rPr>
    </w:lvl>
  </w:abstractNum>
  <w:abstractNum w:abstractNumId="17" w15:restartNumberingAfterBreak="0">
    <w:nsid w:val="5B6C0F55"/>
    <w:multiLevelType w:val="hybridMultilevel"/>
    <w:tmpl w:val="DF2EACEC"/>
    <w:lvl w:ilvl="0" w:tplc="67F6C92A">
      <w:start w:val="1"/>
      <w:numFmt w:val="upperLetter"/>
      <w:pStyle w:val="7-A"/>
      <w:lvlText w:val="(%1)"/>
      <w:lvlJc w:val="left"/>
      <w:pPr>
        <w:ind w:left="29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543" w:hanging="480"/>
      </w:pPr>
    </w:lvl>
    <w:lvl w:ilvl="2" w:tplc="0409001B" w:tentative="1">
      <w:start w:val="1"/>
      <w:numFmt w:val="lowerRoman"/>
      <w:lvlText w:val="%3."/>
      <w:lvlJc w:val="right"/>
      <w:pPr>
        <w:ind w:left="4023" w:hanging="480"/>
      </w:pPr>
    </w:lvl>
    <w:lvl w:ilvl="3" w:tplc="0409000F" w:tentative="1">
      <w:start w:val="1"/>
      <w:numFmt w:val="decimal"/>
      <w:lvlText w:val="%4."/>
      <w:lvlJc w:val="left"/>
      <w:pPr>
        <w:ind w:left="45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83" w:hanging="480"/>
      </w:pPr>
    </w:lvl>
    <w:lvl w:ilvl="5" w:tplc="0409001B" w:tentative="1">
      <w:start w:val="1"/>
      <w:numFmt w:val="lowerRoman"/>
      <w:lvlText w:val="%6."/>
      <w:lvlJc w:val="right"/>
      <w:pPr>
        <w:ind w:left="5463" w:hanging="480"/>
      </w:pPr>
    </w:lvl>
    <w:lvl w:ilvl="6" w:tplc="0409000F" w:tentative="1">
      <w:start w:val="1"/>
      <w:numFmt w:val="decimal"/>
      <w:lvlText w:val="%7."/>
      <w:lvlJc w:val="left"/>
      <w:pPr>
        <w:ind w:left="59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23" w:hanging="480"/>
      </w:pPr>
    </w:lvl>
    <w:lvl w:ilvl="8" w:tplc="0409001B" w:tentative="1">
      <w:start w:val="1"/>
      <w:numFmt w:val="lowerRoman"/>
      <w:lvlText w:val="%9."/>
      <w:lvlJc w:val="right"/>
      <w:pPr>
        <w:ind w:left="6903" w:hanging="480"/>
      </w:pPr>
    </w:lvl>
  </w:abstractNum>
  <w:abstractNum w:abstractNumId="18" w15:restartNumberingAfterBreak="0">
    <w:nsid w:val="71E7700C"/>
    <w:multiLevelType w:val="hybridMultilevel"/>
    <w:tmpl w:val="8F5ADB0A"/>
    <w:lvl w:ilvl="0" w:tplc="BE9AD37A">
      <w:start w:val="1"/>
      <w:numFmt w:val="lowerLetter"/>
      <w:lvlText w:val="%1."/>
      <w:lvlJc w:val="left"/>
      <w:pPr>
        <w:ind w:left="2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40" w:hanging="480"/>
      </w:pPr>
    </w:lvl>
    <w:lvl w:ilvl="2" w:tplc="0409001B" w:tentative="1">
      <w:start w:val="1"/>
      <w:numFmt w:val="lowerRoman"/>
      <w:lvlText w:val="%3."/>
      <w:lvlJc w:val="right"/>
      <w:pPr>
        <w:ind w:left="3720" w:hanging="480"/>
      </w:pPr>
    </w:lvl>
    <w:lvl w:ilvl="3" w:tplc="0409000F" w:tentative="1">
      <w:start w:val="1"/>
      <w:numFmt w:val="decimal"/>
      <w:lvlText w:val="%4."/>
      <w:lvlJc w:val="left"/>
      <w:pPr>
        <w:ind w:left="4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80" w:hanging="480"/>
      </w:pPr>
    </w:lvl>
    <w:lvl w:ilvl="5" w:tplc="0409001B" w:tentative="1">
      <w:start w:val="1"/>
      <w:numFmt w:val="lowerRoman"/>
      <w:lvlText w:val="%6."/>
      <w:lvlJc w:val="right"/>
      <w:pPr>
        <w:ind w:left="5160" w:hanging="480"/>
      </w:pPr>
    </w:lvl>
    <w:lvl w:ilvl="6" w:tplc="0409000F" w:tentative="1">
      <w:start w:val="1"/>
      <w:numFmt w:val="decimal"/>
      <w:lvlText w:val="%7."/>
      <w:lvlJc w:val="left"/>
      <w:pPr>
        <w:ind w:left="5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20" w:hanging="480"/>
      </w:pPr>
    </w:lvl>
    <w:lvl w:ilvl="8" w:tplc="0409001B" w:tentative="1">
      <w:start w:val="1"/>
      <w:numFmt w:val="lowerRoman"/>
      <w:lvlText w:val="%9."/>
      <w:lvlJc w:val="right"/>
      <w:pPr>
        <w:ind w:left="6600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18"/>
  </w:num>
  <w:num w:numId="13">
    <w:abstractNumId w:val="11"/>
  </w:num>
  <w:num w:numId="14">
    <w:abstractNumId w:val="10"/>
  </w:num>
  <w:num w:numId="15">
    <w:abstractNumId w:val="16"/>
  </w:num>
  <w:num w:numId="16">
    <w:abstractNumId w:val="13"/>
  </w:num>
  <w:num w:numId="17">
    <w:abstractNumId w:val="12"/>
  </w:num>
  <w:num w:numId="18">
    <w:abstractNumId w:val="12"/>
    <w:lvlOverride w:ilvl="0">
      <w:startOverride w:val="1"/>
    </w:lvlOverride>
  </w:num>
  <w:num w:numId="19">
    <w:abstractNumId w:val="12"/>
    <w:lvlOverride w:ilvl="0">
      <w:startOverride w:val="1"/>
    </w:lvlOverride>
  </w:num>
  <w:num w:numId="20">
    <w:abstractNumId w:val="12"/>
    <w:lvlOverride w:ilvl="0">
      <w:startOverride w:val="1"/>
    </w:lvlOverride>
  </w:num>
  <w:num w:numId="21">
    <w:abstractNumId w:val="12"/>
    <w:lvlOverride w:ilvl="0">
      <w:startOverride w:val="1"/>
    </w:lvlOverride>
  </w:num>
  <w:num w:numId="22">
    <w:abstractNumId w:val="15"/>
  </w:num>
  <w:num w:numId="2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ttachedTemplate r:id="rId1"/>
  <w:defaultTabStop w:val="583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#bbe0e3" stroke="f">
      <v:fill color="#bbe0e3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0FA"/>
    <w:rsid w:val="0000061B"/>
    <w:rsid w:val="000019BA"/>
    <w:rsid w:val="00001E5D"/>
    <w:rsid w:val="0000204E"/>
    <w:rsid w:val="00006A94"/>
    <w:rsid w:val="0000769B"/>
    <w:rsid w:val="00010258"/>
    <w:rsid w:val="000105BA"/>
    <w:rsid w:val="000133BA"/>
    <w:rsid w:val="00014260"/>
    <w:rsid w:val="000142AC"/>
    <w:rsid w:val="000146E1"/>
    <w:rsid w:val="0001655A"/>
    <w:rsid w:val="00017423"/>
    <w:rsid w:val="00017FC3"/>
    <w:rsid w:val="00021661"/>
    <w:rsid w:val="00021B01"/>
    <w:rsid w:val="00022244"/>
    <w:rsid w:val="000228FE"/>
    <w:rsid w:val="00023C89"/>
    <w:rsid w:val="00025C42"/>
    <w:rsid w:val="00026576"/>
    <w:rsid w:val="00027BEA"/>
    <w:rsid w:val="00027CEB"/>
    <w:rsid w:val="0003126F"/>
    <w:rsid w:val="00031CCE"/>
    <w:rsid w:val="00032E26"/>
    <w:rsid w:val="00035368"/>
    <w:rsid w:val="00035D3D"/>
    <w:rsid w:val="000360DD"/>
    <w:rsid w:val="0003640E"/>
    <w:rsid w:val="000407CD"/>
    <w:rsid w:val="000417E3"/>
    <w:rsid w:val="000428A0"/>
    <w:rsid w:val="000446FB"/>
    <w:rsid w:val="000453CC"/>
    <w:rsid w:val="00046576"/>
    <w:rsid w:val="00047211"/>
    <w:rsid w:val="00050750"/>
    <w:rsid w:val="0005081D"/>
    <w:rsid w:val="00051E97"/>
    <w:rsid w:val="0005247F"/>
    <w:rsid w:val="0005282E"/>
    <w:rsid w:val="00053436"/>
    <w:rsid w:val="00053BE2"/>
    <w:rsid w:val="00055DE7"/>
    <w:rsid w:val="0005605F"/>
    <w:rsid w:val="00056CC2"/>
    <w:rsid w:val="000613D8"/>
    <w:rsid w:val="000666F5"/>
    <w:rsid w:val="000670E7"/>
    <w:rsid w:val="00070638"/>
    <w:rsid w:val="0007313B"/>
    <w:rsid w:val="00073B17"/>
    <w:rsid w:val="00073F43"/>
    <w:rsid w:val="000761B6"/>
    <w:rsid w:val="00080DC6"/>
    <w:rsid w:val="00080E01"/>
    <w:rsid w:val="0008169E"/>
    <w:rsid w:val="00082A5E"/>
    <w:rsid w:val="000840DE"/>
    <w:rsid w:val="00084210"/>
    <w:rsid w:val="00086273"/>
    <w:rsid w:val="0008712A"/>
    <w:rsid w:val="00090048"/>
    <w:rsid w:val="0009051B"/>
    <w:rsid w:val="00090DC6"/>
    <w:rsid w:val="00090FDE"/>
    <w:rsid w:val="000923A2"/>
    <w:rsid w:val="00093DC2"/>
    <w:rsid w:val="0009510E"/>
    <w:rsid w:val="00097BEE"/>
    <w:rsid w:val="000A3B4B"/>
    <w:rsid w:val="000A66B1"/>
    <w:rsid w:val="000A6E4C"/>
    <w:rsid w:val="000B0EDB"/>
    <w:rsid w:val="000B0FDA"/>
    <w:rsid w:val="000B11B7"/>
    <w:rsid w:val="000B180F"/>
    <w:rsid w:val="000B23A5"/>
    <w:rsid w:val="000B3604"/>
    <w:rsid w:val="000B366E"/>
    <w:rsid w:val="000B4297"/>
    <w:rsid w:val="000B5586"/>
    <w:rsid w:val="000B6379"/>
    <w:rsid w:val="000B6E89"/>
    <w:rsid w:val="000B7692"/>
    <w:rsid w:val="000C02A6"/>
    <w:rsid w:val="000C0B9D"/>
    <w:rsid w:val="000C23A1"/>
    <w:rsid w:val="000C25E3"/>
    <w:rsid w:val="000C3B91"/>
    <w:rsid w:val="000C4CF0"/>
    <w:rsid w:val="000C53A1"/>
    <w:rsid w:val="000C70A3"/>
    <w:rsid w:val="000C7AD6"/>
    <w:rsid w:val="000C7D2B"/>
    <w:rsid w:val="000D0E69"/>
    <w:rsid w:val="000D1557"/>
    <w:rsid w:val="000D2857"/>
    <w:rsid w:val="000D2B58"/>
    <w:rsid w:val="000D2D10"/>
    <w:rsid w:val="000D3C5E"/>
    <w:rsid w:val="000D6E86"/>
    <w:rsid w:val="000D778B"/>
    <w:rsid w:val="000E0A18"/>
    <w:rsid w:val="000E0EE3"/>
    <w:rsid w:val="000E11F7"/>
    <w:rsid w:val="000E2DD5"/>
    <w:rsid w:val="000E2FBA"/>
    <w:rsid w:val="000E30F6"/>
    <w:rsid w:val="000E3598"/>
    <w:rsid w:val="000E4112"/>
    <w:rsid w:val="000E5FE0"/>
    <w:rsid w:val="000E667C"/>
    <w:rsid w:val="000E7057"/>
    <w:rsid w:val="000E766F"/>
    <w:rsid w:val="000E7831"/>
    <w:rsid w:val="000F0569"/>
    <w:rsid w:val="000F18FE"/>
    <w:rsid w:val="000F1962"/>
    <w:rsid w:val="000F2F4A"/>
    <w:rsid w:val="000F2F89"/>
    <w:rsid w:val="000F413E"/>
    <w:rsid w:val="000F4BCE"/>
    <w:rsid w:val="000F5A50"/>
    <w:rsid w:val="000F5EEC"/>
    <w:rsid w:val="000F5F53"/>
    <w:rsid w:val="001003F2"/>
    <w:rsid w:val="001008E1"/>
    <w:rsid w:val="0010101E"/>
    <w:rsid w:val="00101C39"/>
    <w:rsid w:val="0010421A"/>
    <w:rsid w:val="00104950"/>
    <w:rsid w:val="00105FE2"/>
    <w:rsid w:val="001061B8"/>
    <w:rsid w:val="0010639E"/>
    <w:rsid w:val="00106941"/>
    <w:rsid w:val="0011109F"/>
    <w:rsid w:val="00111366"/>
    <w:rsid w:val="001119CE"/>
    <w:rsid w:val="00111CA8"/>
    <w:rsid w:val="00113519"/>
    <w:rsid w:val="00113990"/>
    <w:rsid w:val="001147A8"/>
    <w:rsid w:val="0011708D"/>
    <w:rsid w:val="00117BE4"/>
    <w:rsid w:val="001208C7"/>
    <w:rsid w:val="00120CA7"/>
    <w:rsid w:val="001222EA"/>
    <w:rsid w:val="001229AB"/>
    <w:rsid w:val="001243B4"/>
    <w:rsid w:val="00124B8E"/>
    <w:rsid w:val="00125ED7"/>
    <w:rsid w:val="001263CE"/>
    <w:rsid w:val="0012755F"/>
    <w:rsid w:val="001300D8"/>
    <w:rsid w:val="001306BB"/>
    <w:rsid w:val="00130ADE"/>
    <w:rsid w:val="00130E8B"/>
    <w:rsid w:val="00131261"/>
    <w:rsid w:val="00131B62"/>
    <w:rsid w:val="00132178"/>
    <w:rsid w:val="001327E8"/>
    <w:rsid w:val="001346A1"/>
    <w:rsid w:val="00134DAE"/>
    <w:rsid w:val="00134DE4"/>
    <w:rsid w:val="001352B9"/>
    <w:rsid w:val="00135E1D"/>
    <w:rsid w:val="00136FB3"/>
    <w:rsid w:val="0013747E"/>
    <w:rsid w:val="0013788D"/>
    <w:rsid w:val="0014030E"/>
    <w:rsid w:val="00140A06"/>
    <w:rsid w:val="00140E87"/>
    <w:rsid w:val="00141D60"/>
    <w:rsid w:val="00141E6A"/>
    <w:rsid w:val="0014347D"/>
    <w:rsid w:val="001440E7"/>
    <w:rsid w:val="00145358"/>
    <w:rsid w:val="00146538"/>
    <w:rsid w:val="00147BDF"/>
    <w:rsid w:val="00147D3B"/>
    <w:rsid w:val="00152B25"/>
    <w:rsid w:val="00152E6B"/>
    <w:rsid w:val="00153310"/>
    <w:rsid w:val="00155172"/>
    <w:rsid w:val="00161DC9"/>
    <w:rsid w:val="00161F42"/>
    <w:rsid w:val="001628E3"/>
    <w:rsid w:val="001636E3"/>
    <w:rsid w:val="00165243"/>
    <w:rsid w:val="0016551F"/>
    <w:rsid w:val="00171228"/>
    <w:rsid w:val="00172983"/>
    <w:rsid w:val="00172C84"/>
    <w:rsid w:val="00173566"/>
    <w:rsid w:val="00174785"/>
    <w:rsid w:val="00174868"/>
    <w:rsid w:val="00175679"/>
    <w:rsid w:val="00175E20"/>
    <w:rsid w:val="00180888"/>
    <w:rsid w:val="0018275B"/>
    <w:rsid w:val="00183599"/>
    <w:rsid w:val="00185649"/>
    <w:rsid w:val="001860B3"/>
    <w:rsid w:val="00187600"/>
    <w:rsid w:val="00187A47"/>
    <w:rsid w:val="00187FF1"/>
    <w:rsid w:val="00190933"/>
    <w:rsid w:val="00191033"/>
    <w:rsid w:val="00191319"/>
    <w:rsid w:val="0019467A"/>
    <w:rsid w:val="001948CA"/>
    <w:rsid w:val="0019513C"/>
    <w:rsid w:val="001959F7"/>
    <w:rsid w:val="00196289"/>
    <w:rsid w:val="00197122"/>
    <w:rsid w:val="001A0D92"/>
    <w:rsid w:val="001A1557"/>
    <w:rsid w:val="001A2A29"/>
    <w:rsid w:val="001A50EA"/>
    <w:rsid w:val="001A7894"/>
    <w:rsid w:val="001A79F5"/>
    <w:rsid w:val="001B05BE"/>
    <w:rsid w:val="001B076B"/>
    <w:rsid w:val="001B0A00"/>
    <w:rsid w:val="001B16ED"/>
    <w:rsid w:val="001B2238"/>
    <w:rsid w:val="001B3027"/>
    <w:rsid w:val="001B4572"/>
    <w:rsid w:val="001B4DE6"/>
    <w:rsid w:val="001C028E"/>
    <w:rsid w:val="001C117B"/>
    <w:rsid w:val="001C6F67"/>
    <w:rsid w:val="001C7CD4"/>
    <w:rsid w:val="001C7EAB"/>
    <w:rsid w:val="001D48FB"/>
    <w:rsid w:val="001D5A71"/>
    <w:rsid w:val="001D7A32"/>
    <w:rsid w:val="001E25D2"/>
    <w:rsid w:val="001E2A3B"/>
    <w:rsid w:val="001E364B"/>
    <w:rsid w:val="001F09FB"/>
    <w:rsid w:val="001F3CEF"/>
    <w:rsid w:val="001F4126"/>
    <w:rsid w:val="001F4D1E"/>
    <w:rsid w:val="001F5612"/>
    <w:rsid w:val="001F5E62"/>
    <w:rsid w:val="00200EC9"/>
    <w:rsid w:val="00200FFD"/>
    <w:rsid w:val="00201650"/>
    <w:rsid w:val="00202417"/>
    <w:rsid w:val="00202555"/>
    <w:rsid w:val="0020269C"/>
    <w:rsid w:val="00202D83"/>
    <w:rsid w:val="002044E9"/>
    <w:rsid w:val="00204B3B"/>
    <w:rsid w:val="00205038"/>
    <w:rsid w:val="00205324"/>
    <w:rsid w:val="00205344"/>
    <w:rsid w:val="00206801"/>
    <w:rsid w:val="00206D7D"/>
    <w:rsid w:val="0020738B"/>
    <w:rsid w:val="002102F0"/>
    <w:rsid w:val="00212E9F"/>
    <w:rsid w:val="002135B3"/>
    <w:rsid w:val="0021499F"/>
    <w:rsid w:val="002153DA"/>
    <w:rsid w:val="00215B6F"/>
    <w:rsid w:val="0021631E"/>
    <w:rsid w:val="00216AAC"/>
    <w:rsid w:val="00221A00"/>
    <w:rsid w:val="00222D2C"/>
    <w:rsid w:val="00223BB3"/>
    <w:rsid w:val="0022624E"/>
    <w:rsid w:val="002268D1"/>
    <w:rsid w:val="00232AF8"/>
    <w:rsid w:val="0023394F"/>
    <w:rsid w:val="0023453D"/>
    <w:rsid w:val="0023510D"/>
    <w:rsid w:val="0023557A"/>
    <w:rsid w:val="00235C47"/>
    <w:rsid w:val="00235EEB"/>
    <w:rsid w:val="00236FC6"/>
    <w:rsid w:val="00240B75"/>
    <w:rsid w:val="00240F15"/>
    <w:rsid w:val="00243CF5"/>
    <w:rsid w:val="00244EE9"/>
    <w:rsid w:val="002453F5"/>
    <w:rsid w:val="0024578D"/>
    <w:rsid w:val="0024702E"/>
    <w:rsid w:val="00252721"/>
    <w:rsid w:val="00252BB8"/>
    <w:rsid w:val="00254C60"/>
    <w:rsid w:val="00254E71"/>
    <w:rsid w:val="00256125"/>
    <w:rsid w:val="00256B93"/>
    <w:rsid w:val="002577EB"/>
    <w:rsid w:val="002601B1"/>
    <w:rsid w:val="00260335"/>
    <w:rsid w:val="002607B9"/>
    <w:rsid w:val="002627FC"/>
    <w:rsid w:val="002678BF"/>
    <w:rsid w:val="00267DD1"/>
    <w:rsid w:val="00270158"/>
    <w:rsid w:val="002711C6"/>
    <w:rsid w:val="0027234A"/>
    <w:rsid w:val="00276196"/>
    <w:rsid w:val="00276FE7"/>
    <w:rsid w:val="002771E0"/>
    <w:rsid w:val="0027746E"/>
    <w:rsid w:val="00280A6D"/>
    <w:rsid w:val="00280CB5"/>
    <w:rsid w:val="00281145"/>
    <w:rsid w:val="00281E95"/>
    <w:rsid w:val="00282F34"/>
    <w:rsid w:val="0028305B"/>
    <w:rsid w:val="0028397D"/>
    <w:rsid w:val="00283C6B"/>
    <w:rsid w:val="00284023"/>
    <w:rsid w:val="0028485A"/>
    <w:rsid w:val="002855B9"/>
    <w:rsid w:val="00285AFB"/>
    <w:rsid w:val="00285B43"/>
    <w:rsid w:val="00293219"/>
    <w:rsid w:val="002936FE"/>
    <w:rsid w:val="002942A3"/>
    <w:rsid w:val="00294854"/>
    <w:rsid w:val="002955E3"/>
    <w:rsid w:val="0029703E"/>
    <w:rsid w:val="00297E5E"/>
    <w:rsid w:val="002A0991"/>
    <w:rsid w:val="002A0A92"/>
    <w:rsid w:val="002A24F5"/>
    <w:rsid w:val="002A268F"/>
    <w:rsid w:val="002A301D"/>
    <w:rsid w:val="002A3430"/>
    <w:rsid w:val="002A4EAF"/>
    <w:rsid w:val="002A6ED2"/>
    <w:rsid w:val="002B0965"/>
    <w:rsid w:val="002B0D53"/>
    <w:rsid w:val="002B3B11"/>
    <w:rsid w:val="002B49F7"/>
    <w:rsid w:val="002B59B5"/>
    <w:rsid w:val="002B6382"/>
    <w:rsid w:val="002B7B69"/>
    <w:rsid w:val="002C02CC"/>
    <w:rsid w:val="002C1EAF"/>
    <w:rsid w:val="002C26E3"/>
    <w:rsid w:val="002C3C90"/>
    <w:rsid w:val="002C5320"/>
    <w:rsid w:val="002C7624"/>
    <w:rsid w:val="002C7BE4"/>
    <w:rsid w:val="002D0368"/>
    <w:rsid w:val="002D0C85"/>
    <w:rsid w:val="002D159C"/>
    <w:rsid w:val="002D2372"/>
    <w:rsid w:val="002D41E8"/>
    <w:rsid w:val="002D6195"/>
    <w:rsid w:val="002D66D8"/>
    <w:rsid w:val="002D70BC"/>
    <w:rsid w:val="002E01EF"/>
    <w:rsid w:val="002E095A"/>
    <w:rsid w:val="002E1EED"/>
    <w:rsid w:val="002E2B04"/>
    <w:rsid w:val="002E34F1"/>
    <w:rsid w:val="002E3DB7"/>
    <w:rsid w:val="002E6216"/>
    <w:rsid w:val="002E7361"/>
    <w:rsid w:val="002F32EC"/>
    <w:rsid w:val="002F3CD9"/>
    <w:rsid w:val="002F489F"/>
    <w:rsid w:val="003014D7"/>
    <w:rsid w:val="00301C75"/>
    <w:rsid w:val="00302250"/>
    <w:rsid w:val="003028AA"/>
    <w:rsid w:val="00302A76"/>
    <w:rsid w:val="00302BFE"/>
    <w:rsid w:val="003038F3"/>
    <w:rsid w:val="00303B25"/>
    <w:rsid w:val="003040A2"/>
    <w:rsid w:val="0030434F"/>
    <w:rsid w:val="003044DF"/>
    <w:rsid w:val="00304A6F"/>
    <w:rsid w:val="00306C24"/>
    <w:rsid w:val="00307C38"/>
    <w:rsid w:val="00307E30"/>
    <w:rsid w:val="003109C5"/>
    <w:rsid w:val="00310C38"/>
    <w:rsid w:val="003127D3"/>
    <w:rsid w:val="00312E60"/>
    <w:rsid w:val="003157E6"/>
    <w:rsid w:val="0031605B"/>
    <w:rsid w:val="00316837"/>
    <w:rsid w:val="00320786"/>
    <w:rsid w:val="00321CEA"/>
    <w:rsid w:val="003222C7"/>
    <w:rsid w:val="00322CCA"/>
    <w:rsid w:val="0032372F"/>
    <w:rsid w:val="00324BCF"/>
    <w:rsid w:val="00326483"/>
    <w:rsid w:val="00326891"/>
    <w:rsid w:val="00326C55"/>
    <w:rsid w:val="00326FB7"/>
    <w:rsid w:val="003274C9"/>
    <w:rsid w:val="00330838"/>
    <w:rsid w:val="003308A7"/>
    <w:rsid w:val="003327E5"/>
    <w:rsid w:val="003349CA"/>
    <w:rsid w:val="00334B28"/>
    <w:rsid w:val="00334CD7"/>
    <w:rsid w:val="00335286"/>
    <w:rsid w:val="00336EE8"/>
    <w:rsid w:val="00340E8A"/>
    <w:rsid w:val="0034153B"/>
    <w:rsid w:val="0034173D"/>
    <w:rsid w:val="0034334C"/>
    <w:rsid w:val="00344C86"/>
    <w:rsid w:val="003457DE"/>
    <w:rsid w:val="003469AA"/>
    <w:rsid w:val="003469CB"/>
    <w:rsid w:val="0035354E"/>
    <w:rsid w:val="0035439B"/>
    <w:rsid w:val="003545EB"/>
    <w:rsid w:val="00355446"/>
    <w:rsid w:val="00355EBF"/>
    <w:rsid w:val="00356992"/>
    <w:rsid w:val="00356C8E"/>
    <w:rsid w:val="00357151"/>
    <w:rsid w:val="0035799A"/>
    <w:rsid w:val="00357C8F"/>
    <w:rsid w:val="00360EE5"/>
    <w:rsid w:val="00361B8E"/>
    <w:rsid w:val="0036341A"/>
    <w:rsid w:val="00363827"/>
    <w:rsid w:val="003638B5"/>
    <w:rsid w:val="00366ECE"/>
    <w:rsid w:val="00370475"/>
    <w:rsid w:val="00370789"/>
    <w:rsid w:val="00370A46"/>
    <w:rsid w:val="00371657"/>
    <w:rsid w:val="003725D1"/>
    <w:rsid w:val="00374BB4"/>
    <w:rsid w:val="003762E4"/>
    <w:rsid w:val="003770AE"/>
    <w:rsid w:val="003770D5"/>
    <w:rsid w:val="00377B46"/>
    <w:rsid w:val="00377CFC"/>
    <w:rsid w:val="0038128B"/>
    <w:rsid w:val="003813EA"/>
    <w:rsid w:val="00381B19"/>
    <w:rsid w:val="0038204B"/>
    <w:rsid w:val="00382AB8"/>
    <w:rsid w:val="00382DA7"/>
    <w:rsid w:val="00383EEF"/>
    <w:rsid w:val="003842D3"/>
    <w:rsid w:val="0038512F"/>
    <w:rsid w:val="00387017"/>
    <w:rsid w:val="00387157"/>
    <w:rsid w:val="00387E09"/>
    <w:rsid w:val="00392F79"/>
    <w:rsid w:val="003941C5"/>
    <w:rsid w:val="00395C74"/>
    <w:rsid w:val="00395E5D"/>
    <w:rsid w:val="0039729B"/>
    <w:rsid w:val="00397624"/>
    <w:rsid w:val="003A0A0C"/>
    <w:rsid w:val="003A0C39"/>
    <w:rsid w:val="003A12F6"/>
    <w:rsid w:val="003A2D9B"/>
    <w:rsid w:val="003A31E5"/>
    <w:rsid w:val="003A3B66"/>
    <w:rsid w:val="003A3C91"/>
    <w:rsid w:val="003A537B"/>
    <w:rsid w:val="003A55BA"/>
    <w:rsid w:val="003A60F0"/>
    <w:rsid w:val="003A6FAB"/>
    <w:rsid w:val="003A7600"/>
    <w:rsid w:val="003B1849"/>
    <w:rsid w:val="003B3087"/>
    <w:rsid w:val="003B41B9"/>
    <w:rsid w:val="003B4356"/>
    <w:rsid w:val="003B52FF"/>
    <w:rsid w:val="003B5605"/>
    <w:rsid w:val="003B5DAD"/>
    <w:rsid w:val="003B6B0F"/>
    <w:rsid w:val="003B734E"/>
    <w:rsid w:val="003C03F1"/>
    <w:rsid w:val="003C175D"/>
    <w:rsid w:val="003C1C2A"/>
    <w:rsid w:val="003C284A"/>
    <w:rsid w:val="003C32F7"/>
    <w:rsid w:val="003C3A17"/>
    <w:rsid w:val="003C43A1"/>
    <w:rsid w:val="003C58AD"/>
    <w:rsid w:val="003C5961"/>
    <w:rsid w:val="003C59DD"/>
    <w:rsid w:val="003C5C9E"/>
    <w:rsid w:val="003C78B3"/>
    <w:rsid w:val="003C7D43"/>
    <w:rsid w:val="003C7F1D"/>
    <w:rsid w:val="003C7FCB"/>
    <w:rsid w:val="003D104E"/>
    <w:rsid w:val="003D1185"/>
    <w:rsid w:val="003D1D4E"/>
    <w:rsid w:val="003D2844"/>
    <w:rsid w:val="003D3FBB"/>
    <w:rsid w:val="003D4066"/>
    <w:rsid w:val="003D5470"/>
    <w:rsid w:val="003D5545"/>
    <w:rsid w:val="003D5854"/>
    <w:rsid w:val="003D7671"/>
    <w:rsid w:val="003E01B8"/>
    <w:rsid w:val="003E0498"/>
    <w:rsid w:val="003E0B93"/>
    <w:rsid w:val="003E14DC"/>
    <w:rsid w:val="003E17B4"/>
    <w:rsid w:val="003E3037"/>
    <w:rsid w:val="003E3819"/>
    <w:rsid w:val="003E4A70"/>
    <w:rsid w:val="003E4CDC"/>
    <w:rsid w:val="003E4DFA"/>
    <w:rsid w:val="003E57DE"/>
    <w:rsid w:val="003E6C9F"/>
    <w:rsid w:val="003E6F23"/>
    <w:rsid w:val="003E761D"/>
    <w:rsid w:val="003F096A"/>
    <w:rsid w:val="003F3306"/>
    <w:rsid w:val="003F4AA5"/>
    <w:rsid w:val="003F5808"/>
    <w:rsid w:val="003F7898"/>
    <w:rsid w:val="00400877"/>
    <w:rsid w:val="00400926"/>
    <w:rsid w:val="00401B99"/>
    <w:rsid w:val="00401FD0"/>
    <w:rsid w:val="004031B9"/>
    <w:rsid w:val="00403B24"/>
    <w:rsid w:val="004052DC"/>
    <w:rsid w:val="00405BA3"/>
    <w:rsid w:val="0040654D"/>
    <w:rsid w:val="00406A15"/>
    <w:rsid w:val="00406A33"/>
    <w:rsid w:val="00406AA0"/>
    <w:rsid w:val="00406CFA"/>
    <w:rsid w:val="00411CE6"/>
    <w:rsid w:val="00413572"/>
    <w:rsid w:val="0041440A"/>
    <w:rsid w:val="00414603"/>
    <w:rsid w:val="00414804"/>
    <w:rsid w:val="00414BF7"/>
    <w:rsid w:val="00415FB7"/>
    <w:rsid w:val="00417DE4"/>
    <w:rsid w:val="00420211"/>
    <w:rsid w:val="00421236"/>
    <w:rsid w:val="0042163D"/>
    <w:rsid w:val="00421920"/>
    <w:rsid w:val="004253A1"/>
    <w:rsid w:val="0042548F"/>
    <w:rsid w:val="0042639D"/>
    <w:rsid w:val="00426C77"/>
    <w:rsid w:val="00427977"/>
    <w:rsid w:val="00427DF8"/>
    <w:rsid w:val="00431415"/>
    <w:rsid w:val="00431574"/>
    <w:rsid w:val="0043233C"/>
    <w:rsid w:val="00432828"/>
    <w:rsid w:val="00432EF7"/>
    <w:rsid w:val="00433194"/>
    <w:rsid w:val="004335C9"/>
    <w:rsid w:val="0043396B"/>
    <w:rsid w:val="00433A26"/>
    <w:rsid w:val="00434C07"/>
    <w:rsid w:val="0043581C"/>
    <w:rsid w:val="004410A4"/>
    <w:rsid w:val="00444E8C"/>
    <w:rsid w:val="004454AF"/>
    <w:rsid w:val="004455D9"/>
    <w:rsid w:val="0044583D"/>
    <w:rsid w:val="00446B46"/>
    <w:rsid w:val="00447C72"/>
    <w:rsid w:val="00451CA5"/>
    <w:rsid w:val="00451E3B"/>
    <w:rsid w:val="00451EE3"/>
    <w:rsid w:val="00453081"/>
    <w:rsid w:val="00453141"/>
    <w:rsid w:val="00454266"/>
    <w:rsid w:val="004542A2"/>
    <w:rsid w:val="004542D3"/>
    <w:rsid w:val="004551A9"/>
    <w:rsid w:val="00455A65"/>
    <w:rsid w:val="0045714D"/>
    <w:rsid w:val="004601B9"/>
    <w:rsid w:val="00460745"/>
    <w:rsid w:val="004611AE"/>
    <w:rsid w:val="00461516"/>
    <w:rsid w:val="004617D2"/>
    <w:rsid w:val="00461869"/>
    <w:rsid w:val="00461DDB"/>
    <w:rsid w:val="00462F59"/>
    <w:rsid w:val="00463AA1"/>
    <w:rsid w:val="00466150"/>
    <w:rsid w:val="00466DE6"/>
    <w:rsid w:val="00466FCE"/>
    <w:rsid w:val="00467635"/>
    <w:rsid w:val="00467761"/>
    <w:rsid w:val="00470272"/>
    <w:rsid w:val="00470305"/>
    <w:rsid w:val="004707D8"/>
    <w:rsid w:val="004712BB"/>
    <w:rsid w:val="00472A5C"/>
    <w:rsid w:val="0047402D"/>
    <w:rsid w:val="00474683"/>
    <w:rsid w:val="00474D37"/>
    <w:rsid w:val="00475467"/>
    <w:rsid w:val="00475481"/>
    <w:rsid w:val="004756AE"/>
    <w:rsid w:val="004763C9"/>
    <w:rsid w:val="00476738"/>
    <w:rsid w:val="00477F90"/>
    <w:rsid w:val="004821F8"/>
    <w:rsid w:val="00482648"/>
    <w:rsid w:val="00482F30"/>
    <w:rsid w:val="0048390F"/>
    <w:rsid w:val="00483D3D"/>
    <w:rsid w:val="00483E2D"/>
    <w:rsid w:val="00484E09"/>
    <w:rsid w:val="00485983"/>
    <w:rsid w:val="00490A35"/>
    <w:rsid w:val="0049222D"/>
    <w:rsid w:val="004933F7"/>
    <w:rsid w:val="00493410"/>
    <w:rsid w:val="00493E37"/>
    <w:rsid w:val="00494E9A"/>
    <w:rsid w:val="0049511F"/>
    <w:rsid w:val="00495365"/>
    <w:rsid w:val="004960E2"/>
    <w:rsid w:val="00497910"/>
    <w:rsid w:val="004A0245"/>
    <w:rsid w:val="004A076C"/>
    <w:rsid w:val="004A23E3"/>
    <w:rsid w:val="004A23F5"/>
    <w:rsid w:val="004A3B08"/>
    <w:rsid w:val="004A41B7"/>
    <w:rsid w:val="004A4AE0"/>
    <w:rsid w:val="004A4C45"/>
    <w:rsid w:val="004A5670"/>
    <w:rsid w:val="004A707A"/>
    <w:rsid w:val="004A78C8"/>
    <w:rsid w:val="004B078F"/>
    <w:rsid w:val="004B0D95"/>
    <w:rsid w:val="004B1B1B"/>
    <w:rsid w:val="004B2067"/>
    <w:rsid w:val="004B544D"/>
    <w:rsid w:val="004B7B32"/>
    <w:rsid w:val="004C0709"/>
    <w:rsid w:val="004C24ED"/>
    <w:rsid w:val="004C29BF"/>
    <w:rsid w:val="004C3E40"/>
    <w:rsid w:val="004C425D"/>
    <w:rsid w:val="004C469C"/>
    <w:rsid w:val="004C536B"/>
    <w:rsid w:val="004C5613"/>
    <w:rsid w:val="004C6D0B"/>
    <w:rsid w:val="004D011D"/>
    <w:rsid w:val="004D02F8"/>
    <w:rsid w:val="004D0837"/>
    <w:rsid w:val="004D36A6"/>
    <w:rsid w:val="004D4D44"/>
    <w:rsid w:val="004D621C"/>
    <w:rsid w:val="004D6241"/>
    <w:rsid w:val="004E02F6"/>
    <w:rsid w:val="004E178A"/>
    <w:rsid w:val="004E3B85"/>
    <w:rsid w:val="004E3CCE"/>
    <w:rsid w:val="004E3CDB"/>
    <w:rsid w:val="004E509B"/>
    <w:rsid w:val="004E5FFA"/>
    <w:rsid w:val="004E7EB8"/>
    <w:rsid w:val="004F4A80"/>
    <w:rsid w:val="004F70C7"/>
    <w:rsid w:val="004F73AB"/>
    <w:rsid w:val="004F7E4E"/>
    <w:rsid w:val="0050309A"/>
    <w:rsid w:val="0050551A"/>
    <w:rsid w:val="00505791"/>
    <w:rsid w:val="005062F4"/>
    <w:rsid w:val="00506934"/>
    <w:rsid w:val="005100BB"/>
    <w:rsid w:val="005101E3"/>
    <w:rsid w:val="00510574"/>
    <w:rsid w:val="00511D32"/>
    <w:rsid w:val="005136B0"/>
    <w:rsid w:val="0051464F"/>
    <w:rsid w:val="00515A2C"/>
    <w:rsid w:val="0051702E"/>
    <w:rsid w:val="005179DF"/>
    <w:rsid w:val="00520AF5"/>
    <w:rsid w:val="005220C7"/>
    <w:rsid w:val="00524FE6"/>
    <w:rsid w:val="00525943"/>
    <w:rsid w:val="0052639D"/>
    <w:rsid w:val="00526F80"/>
    <w:rsid w:val="00527E99"/>
    <w:rsid w:val="00532905"/>
    <w:rsid w:val="00533D16"/>
    <w:rsid w:val="0053510A"/>
    <w:rsid w:val="005351E9"/>
    <w:rsid w:val="00535D4D"/>
    <w:rsid w:val="00535F85"/>
    <w:rsid w:val="00535FBC"/>
    <w:rsid w:val="005362C7"/>
    <w:rsid w:val="0054002D"/>
    <w:rsid w:val="00541464"/>
    <w:rsid w:val="00541D80"/>
    <w:rsid w:val="00542E75"/>
    <w:rsid w:val="00543476"/>
    <w:rsid w:val="00544113"/>
    <w:rsid w:val="00544867"/>
    <w:rsid w:val="00544BA8"/>
    <w:rsid w:val="005458F9"/>
    <w:rsid w:val="005504B9"/>
    <w:rsid w:val="005518A5"/>
    <w:rsid w:val="00552502"/>
    <w:rsid w:val="00552B2B"/>
    <w:rsid w:val="00552C51"/>
    <w:rsid w:val="005531AA"/>
    <w:rsid w:val="00553895"/>
    <w:rsid w:val="005539CB"/>
    <w:rsid w:val="00554B9A"/>
    <w:rsid w:val="005556FE"/>
    <w:rsid w:val="00555755"/>
    <w:rsid w:val="00555991"/>
    <w:rsid w:val="00555E8D"/>
    <w:rsid w:val="00556273"/>
    <w:rsid w:val="0055644A"/>
    <w:rsid w:val="00556C05"/>
    <w:rsid w:val="005575AC"/>
    <w:rsid w:val="00557E19"/>
    <w:rsid w:val="00560704"/>
    <w:rsid w:val="00560C90"/>
    <w:rsid w:val="00562201"/>
    <w:rsid w:val="00562DE2"/>
    <w:rsid w:val="00563B9A"/>
    <w:rsid w:val="00564644"/>
    <w:rsid w:val="005649BC"/>
    <w:rsid w:val="00564BAA"/>
    <w:rsid w:val="00565705"/>
    <w:rsid w:val="00566120"/>
    <w:rsid w:val="00566D48"/>
    <w:rsid w:val="00567102"/>
    <w:rsid w:val="00570E37"/>
    <w:rsid w:val="00571786"/>
    <w:rsid w:val="00573815"/>
    <w:rsid w:val="00573888"/>
    <w:rsid w:val="00573970"/>
    <w:rsid w:val="00574787"/>
    <w:rsid w:val="00575469"/>
    <w:rsid w:val="00575C46"/>
    <w:rsid w:val="005805AF"/>
    <w:rsid w:val="0058085C"/>
    <w:rsid w:val="00581626"/>
    <w:rsid w:val="00583A09"/>
    <w:rsid w:val="0058466D"/>
    <w:rsid w:val="00584BA2"/>
    <w:rsid w:val="00584FCD"/>
    <w:rsid w:val="00585437"/>
    <w:rsid w:val="00585CDB"/>
    <w:rsid w:val="00586759"/>
    <w:rsid w:val="005903CD"/>
    <w:rsid w:val="00590410"/>
    <w:rsid w:val="005905AC"/>
    <w:rsid w:val="00590E28"/>
    <w:rsid w:val="0059136D"/>
    <w:rsid w:val="005914C5"/>
    <w:rsid w:val="005927E8"/>
    <w:rsid w:val="00592E2D"/>
    <w:rsid w:val="00592F01"/>
    <w:rsid w:val="00593BAA"/>
    <w:rsid w:val="00594219"/>
    <w:rsid w:val="0059459A"/>
    <w:rsid w:val="00594C9C"/>
    <w:rsid w:val="00596D1D"/>
    <w:rsid w:val="00597A32"/>
    <w:rsid w:val="005A16BF"/>
    <w:rsid w:val="005A16C0"/>
    <w:rsid w:val="005A1BD0"/>
    <w:rsid w:val="005A1E15"/>
    <w:rsid w:val="005A2F6C"/>
    <w:rsid w:val="005A35CC"/>
    <w:rsid w:val="005A3DE4"/>
    <w:rsid w:val="005A57EA"/>
    <w:rsid w:val="005A586A"/>
    <w:rsid w:val="005A6702"/>
    <w:rsid w:val="005A689A"/>
    <w:rsid w:val="005A7241"/>
    <w:rsid w:val="005A73ED"/>
    <w:rsid w:val="005B17F4"/>
    <w:rsid w:val="005B338F"/>
    <w:rsid w:val="005B3958"/>
    <w:rsid w:val="005B3FC5"/>
    <w:rsid w:val="005B4632"/>
    <w:rsid w:val="005B6A8B"/>
    <w:rsid w:val="005C0374"/>
    <w:rsid w:val="005C0CEF"/>
    <w:rsid w:val="005C33C1"/>
    <w:rsid w:val="005C56EE"/>
    <w:rsid w:val="005C58D5"/>
    <w:rsid w:val="005C5CAF"/>
    <w:rsid w:val="005C5E60"/>
    <w:rsid w:val="005C70A7"/>
    <w:rsid w:val="005C733F"/>
    <w:rsid w:val="005D073A"/>
    <w:rsid w:val="005D082F"/>
    <w:rsid w:val="005D28A0"/>
    <w:rsid w:val="005D2D7B"/>
    <w:rsid w:val="005D5C51"/>
    <w:rsid w:val="005D6D0D"/>
    <w:rsid w:val="005E40BD"/>
    <w:rsid w:val="005E4803"/>
    <w:rsid w:val="005E4E26"/>
    <w:rsid w:val="005E5A27"/>
    <w:rsid w:val="005E6B99"/>
    <w:rsid w:val="005E6E11"/>
    <w:rsid w:val="005E7C6F"/>
    <w:rsid w:val="005F0555"/>
    <w:rsid w:val="005F359C"/>
    <w:rsid w:val="005F3EC4"/>
    <w:rsid w:val="005F5F99"/>
    <w:rsid w:val="005F6F46"/>
    <w:rsid w:val="005F7356"/>
    <w:rsid w:val="00601251"/>
    <w:rsid w:val="0060236A"/>
    <w:rsid w:val="00603526"/>
    <w:rsid w:val="0060504E"/>
    <w:rsid w:val="0060511A"/>
    <w:rsid w:val="0060573B"/>
    <w:rsid w:val="006062C9"/>
    <w:rsid w:val="006063B4"/>
    <w:rsid w:val="00607371"/>
    <w:rsid w:val="00616898"/>
    <w:rsid w:val="0062032F"/>
    <w:rsid w:val="0062066A"/>
    <w:rsid w:val="00620DDA"/>
    <w:rsid w:val="00620E6E"/>
    <w:rsid w:val="00620F75"/>
    <w:rsid w:val="00621243"/>
    <w:rsid w:val="006218D9"/>
    <w:rsid w:val="00621A33"/>
    <w:rsid w:val="00623739"/>
    <w:rsid w:val="00626319"/>
    <w:rsid w:val="00627241"/>
    <w:rsid w:val="006305E6"/>
    <w:rsid w:val="0063181E"/>
    <w:rsid w:val="006328B8"/>
    <w:rsid w:val="00633447"/>
    <w:rsid w:val="00633579"/>
    <w:rsid w:val="006349E3"/>
    <w:rsid w:val="0063583B"/>
    <w:rsid w:val="006379E5"/>
    <w:rsid w:val="00637C2C"/>
    <w:rsid w:val="0064143C"/>
    <w:rsid w:val="006422A7"/>
    <w:rsid w:val="00642738"/>
    <w:rsid w:val="00643265"/>
    <w:rsid w:val="006439E4"/>
    <w:rsid w:val="00644D6E"/>
    <w:rsid w:val="00644E78"/>
    <w:rsid w:val="00645897"/>
    <w:rsid w:val="006459FF"/>
    <w:rsid w:val="00645EA9"/>
    <w:rsid w:val="00646726"/>
    <w:rsid w:val="00646DBB"/>
    <w:rsid w:val="00651CAD"/>
    <w:rsid w:val="0065281F"/>
    <w:rsid w:val="00653163"/>
    <w:rsid w:val="006534C5"/>
    <w:rsid w:val="00653D52"/>
    <w:rsid w:val="00654A4D"/>
    <w:rsid w:val="00654EC0"/>
    <w:rsid w:val="00655A0A"/>
    <w:rsid w:val="00656536"/>
    <w:rsid w:val="00656835"/>
    <w:rsid w:val="00657372"/>
    <w:rsid w:val="00661FFA"/>
    <w:rsid w:val="00663765"/>
    <w:rsid w:val="00663CF5"/>
    <w:rsid w:val="0066439A"/>
    <w:rsid w:val="00664C45"/>
    <w:rsid w:val="006670A7"/>
    <w:rsid w:val="00667A67"/>
    <w:rsid w:val="0067009F"/>
    <w:rsid w:val="00671DF5"/>
    <w:rsid w:val="0067232E"/>
    <w:rsid w:val="0067346C"/>
    <w:rsid w:val="006735D7"/>
    <w:rsid w:val="00673F75"/>
    <w:rsid w:val="0067460E"/>
    <w:rsid w:val="00674A1F"/>
    <w:rsid w:val="00674C72"/>
    <w:rsid w:val="006755CC"/>
    <w:rsid w:val="0067591F"/>
    <w:rsid w:val="00675E9A"/>
    <w:rsid w:val="006761A8"/>
    <w:rsid w:val="0067684A"/>
    <w:rsid w:val="0067697A"/>
    <w:rsid w:val="00677FCA"/>
    <w:rsid w:val="006800E6"/>
    <w:rsid w:val="0068039C"/>
    <w:rsid w:val="006812C6"/>
    <w:rsid w:val="0068523E"/>
    <w:rsid w:val="00686680"/>
    <w:rsid w:val="00687117"/>
    <w:rsid w:val="00687215"/>
    <w:rsid w:val="00687FB5"/>
    <w:rsid w:val="006915CB"/>
    <w:rsid w:val="00691C9B"/>
    <w:rsid w:val="00693662"/>
    <w:rsid w:val="006937C4"/>
    <w:rsid w:val="00696953"/>
    <w:rsid w:val="00697008"/>
    <w:rsid w:val="006A29EE"/>
    <w:rsid w:val="006A4049"/>
    <w:rsid w:val="006A774C"/>
    <w:rsid w:val="006B1A0D"/>
    <w:rsid w:val="006B28B5"/>
    <w:rsid w:val="006B3107"/>
    <w:rsid w:val="006B482E"/>
    <w:rsid w:val="006B49B5"/>
    <w:rsid w:val="006C00FA"/>
    <w:rsid w:val="006C1BF4"/>
    <w:rsid w:val="006C251E"/>
    <w:rsid w:val="006C25A7"/>
    <w:rsid w:val="006C2B5E"/>
    <w:rsid w:val="006C3C8F"/>
    <w:rsid w:val="006C440C"/>
    <w:rsid w:val="006C443A"/>
    <w:rsid w:val="006C46A9"/>
    <w:rsid w:val="006C7613"/>
    <w:rsid w:val="006D2E68"/>
    <w:rsid w:val="006D396F"/>
    <w:rsid w:val="006D3AF5"/>
    <w:rsid w:val="006D3F88"/>
    <w:rsid w:val="006D416D"/>
    <w:rsid w:val="006D4AD3"/>
    <w:rsid w:val="006D4E75"/>
    <w:rsid w:val="006D5031"/>
    <w:rsid w:val="006D5B15"/>
    <w:rsid w:val="006D6D48"/>
    <w:rsid w:val="006D7AE1"/>
    <w:rsid w:val="006D7EAE"/>
    <w:rsid w:val="006E3A78"/>
    <w:rsid w:val="006E3E0C"/>
    <w:rsid w:val="006E41C0"/>
    <w:rsid w:val="006E4A44"/>
    <w:rsid w:val="006E533E"/>
    <w:rsid w:val="006E5550"/>
    <w:rsid w:val="006E577D"/>
    <w:rsid w:val="006E6C01"/>
    <w:rsid w:val="006E6F14"/>
    <w:rsid w:val="006E7CE9"/>
    <w:rsid w:val="006F0729"/>
    <w:rsid w:val="006F2995"/>
    <w:rsid w:val="006F2B22"/>
    <w:rsid w:val="006F4221"/>
    <w:rsid w:val="006F695D"/>
    <w:rsid w:val="006F72E5"/>
    <w:rsid w:val="0070012E"/>
    <w:rsid w:val="00700BAD"/>
    <w:rsid w:val="00701A9B"/>
    <w:rsid w:val="00701D35"/>
    <w:rsid w:val="0070437D"/>
    <w:rsid w:val="00704EC4"/>
    <w:rsid w:val="007056B4"/>
    <w:rsid w:val="00707446"/>
    <w:rsid w:val="00707DC2"/>
    <w:rsid w:val="007113C4"/>
    <w:rsid w:val="007122F6"/>
    <w:rsid w:val="00714229"/>
    <w:rsid w:val="00715233"/>
    <w:rsid w:val="0071557A"/>
    <w:rsid w:val="007169D6"/>
    <w:rsid w:val="00716D73"/>
    <w:rsid w:val="00717D06"/>
    <w:rsid w:val="00717E4A"/>
    <w:rsid w:val="00720979"/>
    <w:rsid w:val="00721EBD"/>
    <w:rsid w:val="00722411"/>
    <w:rsid w:val="00722561"/>
    <w:rsid w:val="00722752"/>
    <w:rsid w:val="0072444A"/>
    <w:rsid w:val="00724453"/>
    <w:rsid w:val="00724BA6"/>
    <w:rsid w:val="00724E32"/>
    <w:rsid w:val="00726CA8"/>
    <w:rsid w:val="00727142"/>
    <w:rsid w:val="00727B43"/>
    <w:rsid w:val="00727B4F"/>
    <w:rsid w:val="00730601"/>
    <w:rsid w:val="00731B64"/>
    <w:rsid w:val="0073303E"/>
    <w:rsid w:val="00733F86"/>
    <w:rsid w:val="007354D9"/>
    <w:rsid w:val="007372E4"/>
    <w:rsid w:val="00737821"/>
    <w:rsid w:val="007405A3"/>
    <w:rsid w:val="007409F4"/>
    <w:rsid w:val="00741AEE"/>
    <w:rsid w:val="00742A31"/>
    <w:rsid w:val="00744C65"/>
    <w:rsid w:val="00745F8B"/>
    <w:rsid w:val="00746536"/>
    <w:rsid w:val="00750D3E"/>
    <w:rsid w:val="007515B8"/>
    <w:rsid w:val="00752020"/>
    <w:rsid w:val="007534D4"/>
    <w:rsid w:val="007552DD"/>
    <w:rsid w:val="00755581"/>
    <w:rsid w:val="00755CCD"/>
    <w:rsid w:val="0075631C"/>
    <w:rsid w:val="00756B22"/>
    <w:rsid w:val="00756E5A"/>
    <w:rsid w:val="00756FBB"/>
    <w:rsid w:val="00757287"/>
    <w:rsid w:val="00757808"/>
    <w:rsid w:val="00760B58"/>
    <w:rsid w:val="00762D20"/>
    <w:rsid w:val="00762F15"/>
    <w:rsid w:val="00765385"/>
    <w:rsid w:val="00767512"/>
    <w:rsid w:val="00767E1B"/>
    <w:rsid w:val="00770281"/>
    <w:rsid w:val="007735E0"/>
    <w:rsid w:val="00773C07"/>
    <w:rsid w:val="00773FD5"/>
    <w:rsid w:val="0077430B"/>
    <w:rsid w:val="00775B4B"/>
    <w:rsid w:val="0077616A"/>
    <w:rsid w:val="0077686D"/>
    <w:rsid w:val="00776D36"/>
    <w:rsid w:val="0078010A"/>
    <w:rsid w:val="0078242D"/>
    <w:rsid w:val="00783158"/>
    <w:rsid w:val="00783D6A"/>
    <w:rsid w:val="007872D8"/>
    <w:rsid w:val="00787AA4"/>
    <w:rsid w:val="00791132"/>
    <w:rsid w:val="0079146A"/>
    <w:rsid w:val="00791F04"/>
    <w:rsid w:val="007924F9"/>
    <w:rsid w:val="00792C12"/>
    <w:rsid w:val="007935CB"/>
    <w:rsid w:val="00795199"/>
    <w:rsid w:val="00796634"/>
    <w:rsid w:val="007A0DE4"/>
    <w:rsid w:val="007A12D8"/>
    <w:rsid w:val="007A288C"/>
    <w:rsid w:val="007A437E"/>
    <w:rsid w:val="007A6959"/>
    <w:rsid w:val="007A6A95"/>
    <w:rsid w:val="007A75D1"/>
    <w:rsid w:val="007B08C6"/>
    <w:rsid w:val="007B0B28"/>
    <w:rsid w:val="007B215F"/>
    <w:rsid w:val="007B217D"/>
    <w:rsid w:val="007B323F"/>
    <w:rsid w:val="007B6A5A"/>
    <w:rsid w:val="007B6B46"/>
    <w:rsid w:val="007C149C"/>
    <w:rsid w:val="007C4713"/>
    <w:rsid w:val="007C69E5"/>
    <w:rsid w:val="007C6EBB"/>
    <w:rsid w:val="007C6FF5"/>
    <w:rsid w:val="007C705B"/>
    <w:rsid w:val="007C7CC4"/>
    <w:rsid w:val="007D074B"/>
    <w:rsid w:val="007D1180"/>
    <w:rsid w:val="007D15F5"/>
    <w:rsid w:val="007D1B2C"/>
    <w:rsid w:val="007D1C29"/>
    <w:rsid w:val="007D1D7F"/>
    <w:rsid w:val="007D24C0"/>
    <w:rsid w:val="007D3326"/>
    <w:rsid w:val="007D3D25"/>
    <w:rsid w:val="007D4059"/>
    <w:rsid w:val="007D4B9A"/>
    <w:rsid w:val="007D7920"/>
    <w:rsid w:val="007E093D"/>
    <w:rsid w:val="007E0B82"/>
    <w:rsid w:val="007E0F00"/>
    <w:rsid w:val="007E0F69"/>
    <w:rsid w:val="007E2118"/>
    <w:rsid w:val="007E25FD"/>
    <w:rsid w:val="007E376C"/>
    <w:rsid w:val="007E4834"/>
    <w:rsid w:val="007E4F45"/>
    <w:rsid w:val="007E580F"/>
    <w:rsid w:val="007E6FA7"/>
    <w:rsid w:val="007F076A"/>
    <w:rsid w:val="007F0B2C"/>
    <w:rsid w:val="007F0E37"/>
    <w:rsid w:val="007F0F62"/>
    <w:rsid w:val="007F1D4C"/>
    <w:rsid w:val="007F1D5E"/>
    <w:rsid w:val="007F2499"/>
    <w:rsid w:val="007F37A9"/>
    <w:rsid w:val="007F4896"/>
    <w:rsid w:val="007F5894"/>
    <w:rsid w:val="007F5F03"/>
    <w:rsid w:val="007F6A00"/>
    <w:rsid w:val="007F6FB0"/>
    <w:rsid w:val="007F72A7"/>
    <w:rsid w:val="007F7421"/>
    <w:rsid w:val="008017A4"/>
    <w:rsid w:val="008026F7"/>
    <w:rsid w:val="008078C1"/>
    <w:rsid w:val="00807921"/>
    <w:rsid w:val="008112C6"/>
    <w:rsid w:val="0081204E"/>
    <w:rsid w:val="008126C9"/>
    <w:rsid w:val="00812C4A"/>
    <w:rsid w:val="00812D94"/>
    <w:rsid w:val="00813F40"/>
    <w:rsid w:val="00814429"/>
    <w:rsid w:val="0081451F"/>
    <w:rsid w:val="00814845"/>
    <w:rsid w:val="00814924"/>
    <w:rsid w:val="0081639C"/>
    <w:rsid w:val="00817398"/>
    <w:rsid w:val="008175E7"/>
    <w:rsid w:val="00817684"/>
    <w:rsid w:val="00817749"/>
    <w:rsid w:val="00817CA7"/>
    <w:rsid w:val="00822FBA"/>
    <w:rsid w:val="008246A1"/>
    <w:rsid w:val="00825390"/>
    <w:rsid w:val="00825C6E"/>
    <w:rsid w:val="00827AA7"/>
    <w:rsid w:val="00830002"/>
    <w:rsid w:val="00830A28"/>
    <w:rsid w:val="0083102D"/>
    <w:rsid w:val="00831AD1"/>
    <w:rsid w:val="00831B4F"/>
    <w:rsid w:val="008348C1"/>
    <w:rsid w:val="00834E76"/>
    <w:rsid w:val="00837061"/>
    <w:rsid w:val="00842709"/>
    <w:rsid w:val="0084283F"/>
    <w:rsid w:val="00843448"/>
    <w:rsid w:val="00844865"/>
    <w:rsid w:val="00844A9D"/>
    <w:rsid w:val="00845997"/>
    <w:rsid w:val="008478EC"/>
    <w:rsid w:val="008513B4"/>
    <w:rsid w:val="00851815"/>
    <w:rsid w:val="00852130"/>
    <w:rsid w:val="008523A3"/>
    <w:rsid w:val="0085258A"/>
    <w:rsid w:val="008529C2"/>
    <w:rsid w:val="00853307"/>
    <w:rsid w:val="00853552"/>
    <w:rsid w:val="00860281"/>
    <w:rsid w:val="008602DA"/>
    <w:rsid w:val="00860A40"/>
    <w:rsid w:val="00860C72"/>
    <w:rsid w:val="0086230F"/>
    <w:rsid w:val="00862DA7"/>
    <w:rsid w:val="00863A49"/>
    <w:rsid w:val="0086404A"/>
    <w:rsid w:val="00864179"/>
    <w:rsid w:val="0086495B"/>
    <w:rsid w:val="00865C67"/>
    <w:rsid w:val="008727A7"/>
    <w:rsid w:val="0087548A"/>
    <w:rsid w:val="00875B79"/>
    <w:rsid w:val="00876922"/>
    <w:rsid w:val="00877575"/>
    <w:rsid w:val="008775C3"/>
    <w:rsid w:val="00880EE4"/>
    <w:rsid w:val="008812A6"/>
    <w:rsid w:val="00882AAE"/>
    <w:rsid w:val="008837EF"/>
    <w:rsid w:val="008845FC"/>
    <w:rsid w:val="008845FE"/>
    <w:rsid w:val="0088481A"/>
    <w:rsid w:val="00890A35"/>
    <w:rsid w:val="00890EC1"/>
    <w:rsid w:val="008926D7"/>
    <w:rsid w:val="0089299A"/>
    <w:rsid w:val="00893AB3"/>
    <w:rsid w:val="008950F5"/>
    <w:rsid w:val="008968FC"/>
    <w:rsid w:val="00897E90"/>
    <w:rsid w:val="008A05BC"/>
    <w:rsid w:val="008A17F3"/>
    <w:rsid w:val="008A280F"/>
    <w:rsid w:val="008A2CC9"/>
    <w:rsid w:val="008A3D5C"/>
    <w:rsid w:val="008A3E47"/>
    <w:rsid w:val="008A4D94"/>
    <w:rsid w:val="008A5655"/>
    <w:rsid w:val="008A781D"/>
    <w:rsid w:val="008B0854"/>
    <w:rsid w:val="008B0C0D"/>
    <w:rsid w:val="008B28F4"/>
    <w:rsid w:val="008B2AAD"/>
    <w:rsid w:val="008B3533"/>
    <w:rsid w:val="008B3677"/>
    <w:rsid w:val="008B38F0"/>
    <w:rsid w:val="008B40F2"/>
    <w:rsid w:val="008B6470"/>
    <w:rsid w:val="008C0722"/>
    <w:rsid w:val="008C0926"/>
    <w:rsid w:val="008C0A01"/>
    <w:rsid w:val="008C10AE"/>
    <w:rsid w:val="008C16F3"/>
    <w:rsid w:val="008C4176"/>
    <w:rsid w:val="008C41E2"/>
    <w:rsid w:val="008C47B5"/>
    <w:rsid w:val="008C52DC"/>
    <w:rsid w:val="008C678F"/>
    <w:rsid w:val="008C73D2"/>
    <w:rsid w:val="008D2448"/>
    <w:rsid w:val="008D32CB"/>
    <w:rsid w:val="008D39CA"/>
    <w:rsid w:val="008D443B"/>
    <w:rsid w:val="008D62B4"/>
    <w:rsid w:val="008D7A61"/>
    <w:rsid w:val="008D7FBC"/>
    <w:rsid w:val="008E01F6"/>
    <w:rsid w:val="008E1CD7"/>
    <w:rsid w:val="008E2025"/>
    <w:rsid w:val="008E36A2"/>
    <w:rsid w:val="008E3787"/>
    <w:rsid w:val="008E3940"/>
    <w:rsid w:val="008E6173"/>
    <w:rsid w:val="008F299B"/>
    <w:rsid w:val="008F3815"/>
    <w:rsid w:val="008F3B94"/>
    <w:rsid w:val="008F3F7A"/>
    <w:rsid w:val="008F4B9D"/>
    <w:rsid w:val="008F56E6"/>
    <w:rsid w:val="008F7F7C"/>
    <w:rsid w:val="0090144D"/>
    <w:rsid w:val="00901A02"/>
    <w:rsid w:val="009021CC"/>
    <w:rsid w:val="00902870"/>
    <w:rsid w:val="00902B44"/>
    <w:rsid w:val="00902D68"/>
    <w:rsid w:val="00903AC4"/>
    <w:rsid w:val="00905E0E"/>
    <w:rsid w:val="00905F13"/>
    <w:rsid w:val="0090728A"/>
    <w:rsid w:val="009076C5"/>
    <w:rsid w:val="00910938"/>
    <w:rsid w:val="009123E9"/>
    <w:rsid w:val="009124C7"/>
    <w:rsid w:val="00912CB0"/>
    <w:rsid w:val="00913976"/>
    <w:rsid w:val="0091535A"/>
    <w:rsid w:val="009162E6"/>
    <w:rsid w:val="009177C9"/>
    <w:rsid w:val="00917C72"/>
    <w:rsid w:val="0092033E"/>
    <w:rsid w:val="00920398"/>
    <w:rsid w:val="009263AE"/>
    <w:rsid w:val="0092794D"/>
    <w:rsid w:val="00927D79"/>
    <w:rsid w:val="009301BA"/>
    <w:rsid w:val="00931274"/>
    <w:rsid w:val="00931DF3"/>
    <w:rsid w:val="00937B67"/>
    <w:rsid w:val="00941617"/>
    <w:rsid w:val="009418DA"/>
    <w:rsid w:val="00941BFC"/>
    <w:rsid w:val="00942093"/>
    <w:rsid w:val="00942656"/>
    <w:rsid w:val="00943F9B"/>
    <w:rsid w:val="009452B7"/>
    <w:rsid w:val="00946CA8"/>
    <w:rsid w:val="009475F9"/>
    <w:rsid w:val="009507DA"/>
    <w:rsid w:val="00950D3D"/>
    <w:rsid w:val="00950F28"/>
    <w:rsid w:val="009514D9"/>
    <w:rsid w:val="0095282E"/>
    <w:rsid w:val="00953B43"/>
    <w:rsid w:val="00956372"/>
    <w:rsid w:val="009565CE"/>
    <w:rsid w:val="0096379E"/>
    <w:rsid w:val="00963B08"/>
    <w:rsid w:val="0096645D"/>
    <w:rsid w:val="00966C71"/>
    <w:rsid w:val="00966D01"/>
    <w:rsid w:val="009709EB"/>
    <w:rsid w:val="009716E0"/>
    <w:rsid w:val="0097385D"/>
    <w:rsid w:val="009769DD"/>
    <w:rsid w:val="00976F7C"/>
    <w:rsid w:val="00977257"/>
    <w:rsid w:val="009819B7"/>
    <w:rsid w:val="00981A10"/>
    <w:rsid w:val="009820F9"/>
    <w:rsid w:val="009829C3"/>
    <w:rsid w:val="00982B11"/>
    <w:rsid w:val="00982D4F"/>
    <w:rsid w:val="00982D63"/>
    <w:rsid w:val="00982DEC"/>
    <w:rsid w:val="00983830"/>
    <w:rsid w:val="00983AF6"/>
    <w:rsid w:val="00983B5C"/>
    <w:rsid w:val="009841C2"/>
    <w:rsid w:val="00984B61"/>
    <w:rsid w:val="00985624"/>
    <w:rsid w:val="00985637"/>
    <w:rsid w:val="0098645C"/>
    <w:rsid w:val="0098669D"/>
    <w:rsid w:val="00990C11"/>
    <w:rsid w:val="0099117F"/>
    <w:rsid w:val="00993458"/>
    <w:rsid w:val="0099351D"/>
    <w:rsid w:val="00993BB6"/>
    <w:rsid w:val="00994B7A"/>
    <w:rsid w:val="00996365"/>
    <w:rsid w:val="00996DA3"/>
    <w:rsid w:val="00996DB7"/>
    <w:rsid w:val="00997996"/>
    <w:rsid w:val="00997A3E"/>
    <w:rsid w:val="00997B8B"/>
    <w:rsid w:val="009A0594"/>
    <w:rsid w:val="009A067E"/>
    <w:rsid w:val="009A104D"/>
    <w:rsid w:val="009A1750"/>
    <w:rsid w:val="009A3B40"/>
    <w:rsid w:val="009A4E01"/>
    <w:rsid w:val="009A6128"/>
    <w:rsid w:val="009A615C"/>
    <w:rsid w:val="009A62F5"/>
    <w:rsid w:val="009A7498"/>
    <w:rsid w:val="009B09BB"/>
    <w:rsid w:val="009B0F4E"/>
    <w:rsid w:val="009B1DAA"/>
    <w:rsid w:val="009B24E6"/>
    <w:rsid w:val="009B2D33"/>
    <w:rsid w:val="009B4BB7"/>
    <w:rsid w:val="009B67F3"/>
    <w:rsid w:val="009B7235"/>
    <w:rsid w:val="009C177D"/>
    <w:rsid w:val="009C1826"/>
    <w:rsid w:val="009C4D33"/>
    <w:rsid w:val="009C533E"/>
    <w:rsid w:val="009C6558"/>
    <w:rsid w:val="009D0BAE"/>
    <w:rsid w:val="009D0DDE"/>
    <w:rsid w:val="009D1280"/>
    <w:rsid w:val="009D1457"/>
    <w:rsid w:val="009D2F1E"/>
    <w:rsid w:val="009D3B9B"/>
    <w:rsid w:val="009D4026"/>
    <w:rsid w:val="009D41C2"/>
    <w:rsid w:val="009D587E"/>
    <w:rsid w:val="009D5E6A"/>
    <w:rsid w:val="009D6762"/>
    <w:rsid w:val="009D6FF4"/>
    <w:rsid w:val="009D7123"/>
    <w:rsid w:val="009D76D0"/>
    <w:rsid w:val="009E11AF"/>
    <w:rsid w:val="009E1521"/>
    <w:rsid w:val="009E1FAE"/>
    <w:rsid w:val="009E28C3"/>
    <w:rsid w:val="009E2B32"/>
    <w:rsid w:val="009E4344"/>
    <w:rsid w:val="009E4988"/>
    <w:rsid w:val="009E4A39"/>
    <w:rsid w:val="009E5179"/>
    <w:rsid w:val="009E6701"/>
    <w:rsid w:val="009E6855"/>
    <w:rsid w:val="009E720D"/>
    <w:rsid w:val="009F2055"/>
    <w:rsid w:val="009F228D"/>
    <w:rsid w:val="009F29DA"/>
    <w:rsid w:val="009F3494"/>
    <w:rsid w:val="009F35A4"/>
    <w:rsid w:val="009F365F"/>
    <w:rsid w:val="009F48AC"/>
    <w:rsid w:val="009F4BF0"/>
    <w:rsid w:val="009F56B6"/>
    <w:rsid w:val="009F69A2"/>
    <w:rsid w:val="009F7EFB"/>
    <w:rsid w:val="00A0044F"/>
    <w:rsid w:val="00A01470"/>
    <w:rsid w:val="00A04547"/>
    <w:rsid w:val="00A04A4B"/>
    <w:rsid w:val="00A04E8B"/>
    <w:rsid w:val="00A056F6"/>
    <w:rsid w:val="00A06A82"/>
    <w:rsid w:val="00A06F9F"/>
    <w:rsid w:val="00A06FDD"/>
    <w:rsid w:val="00A1041F"/>
    <w:rsid w:val="00A10D4B"/>
    <w:rsid w:val="00A115D4"/>
    <w:rsid w:val="00A132F6"/>
    <w:rsid w:val="00A13E9D"/>
    <w:rsid w:val="00A1504D"/>
    <w:rsid w:val="00A15CC5"/>
    <w:rsid w:val="00A17FF2"/>
    <w:rsid w:val="00A208FF"/>
    <w:rsid w:val="00A218D1"/>
    <w:rsid w:val="00A22C09"/>
    <w:rsid w:val="00A23658"/>
    <w:rsid w:val="00A24008"/>
    <w:rsid w:val="00A2458F"/>
    <w:rsid w:val="00A26F6F"/>
    <w:rsid w:val="00A31CB4"/>
    <w:rsid w:val="00A32C10"/>
    <w:rsid w:val="00A33B57"/>
    <w:rsid w:val="00A33D13"/>
    <w:rsid w:val="00A34F28"/>
    <w:rsid w:val="00A36680"/>
    <w:rsid w:val="00A3672A"/>
    <w:rsid w:val="00A37B54"/>
    <w:rsid w:val="00A40025"/>
    <w:rsid w:val="00A4009B"/>
    <w:rsid w:val="00A40AF5"/>
    <w:rsid w:val="00A417EE"/>
    <w:rsid w:val="00A419B4"/>
    <w:rsid w:val="00A43AAC"/>
    <w:rsid w:val="00A4522E"/>
    <w:rsid w:val="00A454AD"/>
    <w:rsid w:val="00A45977"/>
    <w:rsid w:val="00A46958"/>
    <w:rsid w:val="00A50ECA"/>
    <w:rsid w:val="00A52018"/>
    <w:rsid w:val="00A5270B"/>
    <w:rsid w:val="00A569F3"/>
    <w:rsid w:val="00A602DE"/>
    <w:rsid w:val="00A6181C"/>
    <w:rsid w:val="00A6188F"/>
    <w:rsid w:val="00A63724"/>
    <w:rsid w:val="00A709A3"/>
    <w:rsid w:val="00A727EB"/>
    <w:rsid w:val="00A7518B"/>
    <w:rsid w:val="00A75EE5"/>
    <w:rsid w:val="00A77006"/>
    <w:rsid w:val="00A77370"/>
    <w:rsid w:val="00A83742"/>
    <w:rsid w:val="00A857FC"/>
    <w:rsid w:val="00A8591C"/>
    <w:rsid w:val="00A86AA4"/>
    <w:rsid w:val="00A86CD6"/>
    <w:rsid w:val="00A86F42"/>
    <w:rsid w:val="00A92852"/>
    <w:rsid w:val="00A93C43"/>
    <w:rsid w:val="00A94F56"/>
    <w:rsid w:val="00A954F0"/>
    <w:rsid w:val="00A95869"/>
    <w:rsid w:val="00A966CA"/>
    <w:rsid w:val="00A9677E"/>
    <w:rsid w:val="00A967C6"/>
    <w:rsid w:val="00A9743B"/>
    <w:rsid w:val="00A976C8"/>
    <w:rsid w:val="00AA0414"/>
    <w:rsid w:val="00AA23F6"/>
    <w:rsid w:val="00AA2BCC"/>
    <w:rsid w:val="00AA2CD6"/>
    <w:rsid w:val="00AA4EFE"/>
    <w:rsid w:val="00AA536E"/>
    <w:rsid w:val="00AA5E31"/>
    <w:rsid w:val="00AA651A"/>
    <w:rsid w:val="00AA66E2"/>
    <w:rsid w:val="00AA7E65"/>
    <w:rsid w:val="00AB05FE"/>
    <w:rsid w:val="00AB0D5C"/>
    <w:rsid w:val="00AB2FFF"/>
    <w:rsid w:val="00AB348D"/>
    <w:rsid w:val="00AB35B6"/>
    <w:rsid w:val="00AB3C42"/>
    <w:rsid w:val="00AB49B4"/>
    <w:rsid w:val="00AC2452"/>
    <w:rsid w:val="00AC2BC5"/>
    <w:rsid w:val="00AC3879"/>
    <w:rsid w:val="00AC388F"/>
    <w:rsid w:val="00AC4761"/>
    <w:rsid w:val="00AC4D61"/>
    <w:rsid w:val="00AC64BF"/>
    <w:rsid w:val="00AC65F7"/>
    <w:rsid w:val="00AC675F"/>
    <w:rsid w:val="00AC778F"/>
    <w:rsid w:val="00AC7A1B"/>
    <w:rsid w:val="00AD0178"/>
    <w:rsid w:val="00AD07BE"/>
    <w:rsid w:val="00AD0F23"/>
    <w:rsid w:val="00AD1B67"/>
    <w:rsid w:val="00AD20C6"/>
    <w:rsid w:val="00AD2B58"/>
    <w:rsid w:val="00AD350B"/>
    <w:rsid w:val="00AD51B0"/>
    <w:rsid w:val="00AD5B5A"/>
    <w:rsid w:val="00AD5B88"/>
    <w:rsid w:val="00AD6DB5"/>
    <w:rsid w:val="00AD7344"/>
    <w:rsid w:val="00AE04D5"/>
    <w:rsid w:val="00AE22B9"/>
    <w:rsid w:val="00AE37EF"/>
    <w:rsid w:val="00AE550E"/>
    <w:rsid w:val="00AE61C8"/>
    <w:rsid w:val="00AE7E5C"/>
    <w:rsid w:val="00AF020D"/>
    <w:rsid w:val="00AF0D08"/>
    <w:rsid w:val="00AF0DE5"/>
    <w:rsid w:val="00AF112B"/>
    <w:rsid w:val="00AF1E37"/>
    <w:rsid w:val="00AF4514"/>
    <w:rsid w:val="00AF4C11"/>
    <w:rsid w:val="00AF79F9"/>
    <w:rsid w:val="00B00125"/>
    <w:rsid w:val="00B00B4C"/>
    <w:rsid w:val="00B01ADB"/>
    <w:rsid w:val="00B03477"/>
    <w:rsid w:val="00B03AF0"/>
    <w:rsid w:val="00B042FC"/>
    <w:rsid w:val="00B056B1"/>
    <w:rsid w:val="00B05A00"/>
    <w:rsid w:val="00B068CB"/>
    <w:rsid w:val="00B10EE5"/>
    <w:rsid w:val="00B13097"/>
    <w:rsid w:val="00B13C2E"/>
    <w:rsid w:val="00B1465A"/>
    <w:rsid w:val="00B16B49"/>
    <w:rsid w:val="00B17576"/>
    <w:rsid w:val="00B21706"/>
    <w:rsid w:val="00B21B5A"/>
    <w:rsid w:val="00B21C24"/>
    <w:rsid w:val="00B221CC"/>
    <w:rsid w:val="00B2327B"/>
    <w:rsid w:val="00B23E6A"/>
    <w:rsid w:val="00B2450A"/>
    <w:rsid w:val="00B24CEB"/>
    <w:rsid w:val="00B26D69"/>
    <w:rsid w:val="00B30952"/>
    <w:rsid w:val="00B325FC"/>
    <w:rsid w:val="00B344E2"/>
    <w:rsid w:val="00B34523"/>
    <w:rsid w:val="00B35035"/>
    <w:rsid w:val="00B36CCC"/>
    <w:rsid w:val="00B36E45"/>
    <w:rsid w:val="00B37AED"/>
    <w:rsid w:val="00B40786"/>
    <w:rsid w:val="00B40AD2"/>
    <w:rsid w:val="00B411E2"/>
    <w:rsid w:val="00B41395"/>
    <w:rsid w:val="00B4190D"/>
    <w:rsid w:val="00B419D7"/>
    <w:rsid w:val="00B41BEF"/>
    <w:rsid w:val="00B4247A"/>
    <w:rsid w:val="00B42645"/>
    <w:rsid w:val="00B42804"/>
    <w:rsid w:val="00B43422"/>
    <w:rsid w:val="00B438BB"/>
    <w:rsid w:val="00B43E75"/>
    <w:rsid w:val="00B4493D"/>
    <w:rsid w:val="00B44F3A"/>
    <w:rsid w:val="00B44FAB"/>
    <w:rsid w:val="00B45321"/>
    <w:rsid w:val="00B46AF8"/>
    <w:rsid w:val="00B46E3C"/>
    <w:rsid w:val="00B46FAE"/>
    <w:rsid w:val="00B47052"/>
    <w:rsid w:val="00B515ED"/>
    <w:rsid w:val="00B51D84"/>
    <w:rsid w:val="00B536CA"/>
    <w:rsid w:val="00B5435A"/>
    <w:rsid w:val="00B54E5F"/>
    <w:rsid w:val="00B554C4"/>
    <w:rsid w:val="00B56262"/>
    <w:rsid w:val="00B562F1"/>
    <w:rsid w:val="00B564C3"/>
    <w:rsid w:val="00B5706D"/>
    <w:rsid w:val="00B57390"/>
    <w:rsid w:val="00B57E30"/>
    <w:rsid w:val="00B600AC"/>
    <w:rsid w:val="00B6066C"/>
    <w:rsid w:val="00B61F9C"/>
    <w:rsid w:val="00B6227B"/>
    <w:rsid w:val="00B62E6E"/>
    <w:rsid w:val="00B63F56"/>
    <w:rsid w:val="00B64975"/>
    <w:rsid w:val="00B649AE"/>
    <w:rsid w:val="00B652E1"/>
    <w:rsid w:val="00B66940"/>
    <w:rsid w:val="00B66B3B"/>
    <w:rsid w:val="00B6739B"/>
    <w:rsid w:val="00B6757E"/>
    <w:rsid w:val="00B67FE9"/>
    <w:rsid w:val="00B703EB"/>
    <w:rsid w:val="00B7267E"/>
    <w:rsid w:val="00B72893"/>
    <w:rsid w:val="00B730E8"/>
    <w:rsid w:val="00B7367C"/>
    <w:rsid w:val="00B73F95"/>
    <w:rsid w:val="00B74206"/>
    <w:rsid w:val="00B74225"/>
    <w:rsid w:val="00B75B80"/>
    <w:rsid w:val="00B75FC2"/>
    <w:rsid w:val="00B769A8"/>
    <w:rsid w:val="00B76B52"/>
    <w:rsid w:val="00B77339"/>
    <w:rsid w:val="00B775D1"/>
    <w:rsid w:val="00B8072B"/>
    <w:rsid w:val="00B80971"/>
    <w:rsid w:val="00B80D59"/>
    <w:rsid w:val="00B8184B"/>
    <w:rsid w:val="00B82624"/>
    <w:rsid w:val="00B8423C"/>
    <w:rsid w:val="00B85697"/>
    <w:rsid w:val="00B85CCD"/>
    <w:rsid w:val="00B85D04"/>
    <w:rsid w:val="00B85DCF"/>
    <w:rsid w:val="00B85EDD"/>
    <w:rsid w:val="00B878D1"/>
    <w:rsid w:val="00B87AB8"/>
    <w:rsid w:val="00B909F4"/>
    <w:rsid w:val="00B93F38"/>
    <w:rsid w:val="00B9422C"/>
    <w:rsid w:val="00B94309"/>
    <w:rsid w:val="00B94FFB"/>
    <w:rsid w:val="00B950EB"/>
    <w:rsid w:val="00B958F3"/>
    <w:rsid w:val="00B96674"/>
    <w:rsid w:val="00B96C90"/>
    <w:rsid w:val="00B974FC"/>
    <w:rsid w:val="00BA2501"/>
    <w:rsid w:val="00BA2716"/>
    <w:rsid w:val="00BA2760"/>
    <w:rsid w:val="00BA420E"/>
    <w:rsid w:val="00BA4416"/>
    <w:rsid w:val="00BA5828"/>
    <w:rsid w:val="00BB0199"/>
    <w:rsid w:val="00BB1D41"/>
    <w:rsid w:val="00BB2B4E"/>
    <w:rsid w:val="00BB2DC7"/>
    <w:rsid w:val="00BB3F5D"/>
    <w:rsid w:val="00BB6244"/>
    <w:rsid w:val="00BC1146"/>
    <w:rsid w:val="00BC1B9A"/>
    <w:rsid w:val="00BC279B"/>
    <w:rsid w:val="00BC36DC"/>
    <w:rsid w:val="00BC45B6"/>
    <w:rsid w:val="00BC52AF"/>
    <w:rsid w:val="00BC5551"/>
    <w:rsid w:val="00BC6E22"/>
    <w:rsid w:val="00BC7736"/>
    <w:rsid w:val="00BC79A2"/>
    <w:rsid w:val="00BD1A5A"/>
    <w:rsid w:val="00BD2019"/>
    <w:rsid w:val="00BD5C4E"/>
    <w:rsid w:val="00BD5C85"/>
    <w:rsid w:val="00BD6820"/>
    <w:rsid w:val="00BD6DCD"/>
    <w:rsid w:val="00BD7024"/>
    <w:rsid w:val="00BD7841"/>
    <w:rsid w:val="00BE03A0"/>
    <w:rsid w:val="00BE1E0C"/>
    <w:rsid w:val="00BE2DE7"/>
    <w:rsid w:val="00BE32FF"/>
    <w:rsid w:val="00BE414B"/>
    <w:rsid w:val="00BE4D81"/>
    <w:rsid w:val="00BE545C"/>
    <w:rsid w:val="00BE547A"/>
    <w:rsid w:val="00BE5D02"/>
    <w:rsid w:val="00BE623E"/>
    <w:rsid w:val="00BE6A62"/>
    <w:rsid w:val="00BE7082"/>
    <w:rsid w:val="00BE7727"/>
    <w:rsid w:val="00BF0A79"/>
    <w:rsid w:val="00BF1624"/>
    <w:rsid w:val="00BF3E3C"/>
    <w:rsid w:val="00BF50C0"/>
    <w:rsid w:val="00BF6575"/>
    <w:rsid w:val="00BF66F6"/>
    <w:rsid w:val="00BF71F9"/>
    <w:rsid w:val="00C00DAA"/>
    <w:rsid w:val="00C01853"/>
    <w:rsid w:val="00C01F93"/>
    <w:rsid w:val="00C05909"/>
    <w:rsid w:val="00C05DA6"/>
    <w:rsid w:val="00C07DF1"/>
    <w:rsid w:val="00C11307"/>
    <w:rsid w:val="00C1156D"/>
    <w:rsid w:val="00C1171D"/>
    <w:rsid w:val="00C12BA1"/>
    <w:rsid w:val="00C139E0"/>
    <w:rsid w:val="00C148E6"/>
    <w:rsid w:val="00C155C8"/>
    <w:rsid w:val="00C159CB"/>
    <w:rsid w:val="00C16D41"/>
    <w:rsid w:val="00C20547"/>
    <w:rsid w:val="00C20796"/>
    <w:rsid w:val="00C212E5"/>
    <w:rsid w:val="00C2169E"/>
    <w:rsid w:val="00C229A4"/>
    <w:rsid w:val="00C22E62"/>
    <w:rsid w:val="00C24041"/>
    <w:rsid w:val="00C25613"/>
    <w:rsid w:val="00C25CCD"/>
    <w:rsid w:val="00C26BDB"/>
    <w:rsid w:val="00C27A1C"/>
    <w:rsid w:val="00C27AB6"/>
    <w:rsid w:val="00C27DFA"/>
    <w:rsid w:val="00C30856"/>
    <w:rsid w:val="00C31357"/>
    <w:rsid w:val="00C31975"/>
    <w:rsid w:val="00C32B6F"/>
    <w:rsid w:val="00C35C57"/>
    <w:rsid w:val="00C36C69"/>
    <w:rsid w:val="00C374CC"/>
    <w:rsid w:val="00C42DE0"/>
    <w:rsid w:val="00C43131"/>
    <w:rsid w:val="00C44091"/>
    <w:rsid w:val="00C44334"/>
    <w:rsid w:val="00C453C5"/>
    <w:rsid w:val="00C45B02"/>
    <w:rsid w:val="00C462F2"/>
    <w:rsid w:val="00C46314"/>
    <w:rsid w:val="00C46966"/>
    <w:rsid w:val="00C46E8A"/>
    <w:rsid w:val="00C501D4"/>
    <w:rsid w:val="00C509D4"/>
    <w:rsid w:val="00C518CE"/>
    <w:rsid w:val="00C51A87"/>
    <w:rsid w:val="00C521DE"/>
    <w:rsid w:val="00C52A84"/>
    <w:rsid w:val="00C53141"/>
    <w:rsid w:val="00C533DD"/>
    <w:rsid w:val="00C53939"/>
    <w:rsid w:val="00C55B40"/>
    <w:rsid w:val="00C55CFA"/>
    <w:rsid w:val="00C56BB5"/>
    <w:rsid w:val="00C57D85"/>
    <w:rsid w:val="00C60BB3"/>
    <w:rsid w:val="00C62BE6"/>
    <w:rsid w:val="00C643A7"/>
    <w:rsid w:val="00C64BEC"/>
    <w:rsid w:val="00C64EC9"/>
    <w:rsid w:val="00C66058"/>
    <w:rsid w:val="00C6632A"/>
    <w:rsid w:val="00C72F63"/>
    <w:rsid w:val="00C74B75"/>
    <w:rsid w:val="00C7683A"/>
    <w:rsid w:val="00C76E95"/>
    <w:rsid w:val="00C77836"/>
    <w:rsid w:val="00C807BD"/>
    <w:rsid w:val="00C80E25"/>
    <w:rsid w:val="00C81444"/>
    <w:rsid w:val="00C81841"/>
    <w:rsid w:val="00C81ADA"/>
    <w:rsid w:val="00C81FC8"/>
    <w:rsid w:val="00C822F0"/>
    <w:rsid w:val="00C832F6"/>
    <w:rsid w:val="00C83703"/>
    <w:rsid w:val="00C87715"/>
    <w:rsid w:val="00C879D4"/>
    <w:rsid w:val="00C87F53"/>
    <w:rsid w:val="00C90688"/>
    <w:rsid w:val="00C90C7B"/>
    <w:rsid w:val="00C91113"/>
    <w:rsid w:val="00C91D15"/>
    <w:rsid w:val="00C9313E"/>
    <w:rsid w:val="00C976CB"/>
    <w:rsid w:val="00CA061E"/>
    <w:rsid w:val="00CA13B9"/>
    <w:rsid w:val="00CA1DB7"/>
    <w:rsid w:val="00CA4C8C"/>
    <w:rsid w:val="00CA57EC"/>
    <w:rsid w:val="00CA6355"/>
    <w:rsid w:val="00CA6F3C"/>
    <w:rsid w:val="00CA7E66"/>
    <w:rsid w:val="00CB01C0"/>
    <w:rsid w:val="00CB3DE6"/>
    <w:rsid w:val="00CB5082"/>
    <w:rsid w:val="00CB5E89"/>
    <w:rsid w:val="00CB604E"/>
    <w:rsid w:val="00CB7D60"/>
    <w:rsid w:val="00CC1F35"/>
    <w:rsid w:val="00CC25EF"/>
    <w:rsid w:val="00CC26BA"/>
    <w:rsid w:val="00CC3869"/>
    <w:rsid w:val="00CC5FBC"/>
    <w:rsid w:val="00CC6582"/>
    <w:rsid w:val="00CC6650"/>
    <w:rsid w:val="00CC6D06"/>
    <w:rsid w:val="00CD03D8"/>
    <w:rsid w:val="00CD19FE"/>
    <w:rsid w:val="00CD299F"/>
    <w:rsid w:val="00CD2BA5"/>
    <w:rsid w:val="00CD324C"/>
    <w:rsid w:val="00CD479F"/>
    <w:rsid w:val="00CD4885"/>
    <w:rsid w:val="00CD641C"/>
    <w:rsid w:val="00CD739F"/>
    <w:rsid w:val="00CE021C"/>
    <w:rsid w:val="00CE0C0E"/>
    <w:rsid w:val="00CE10AB"/>
    <w:rsid w:val="00CE1743"/>
    <w:rsid w:val="00CE21D0"/>
    <w:rsid w:val="00CE2904"/>
    <w:rsid w:val="00CE3927"/>
    <w:rsid w:val="00CE6A2F"/>
    <w:rsid w:val="00CE71FC"/>
    <w:rsid w:val="00CE7F9D"/>
    <w:rsid w:val="00CF1CA2"/>
    <w:rsid w:val="00CF3B2B"/>
    <w:rsid w:val="00CF7299"/>
    <w:rsid w:val="00D00135"/>
    <w:rsid w:val="00D00C75"/>
    <w:rsid w:val="00D01CC1"/>
    <w:rsid w:val="00D03DAD"/>
    <w:rsid w:val="00D05E84"/>
    <w:rsid w:val="00D06303"/>
    <w:rsid w:val="00D06440"/>
    <w:rsid w:val="00D07BE9"/>
    <w:rsid w:val="00D1245C"/>
    <w:rsid w:val="00D13C9A"/>
    <w:rsid w:val="00D13E46"/>
    <w:rsid w:val="00D159AC"/>
    <w:rsid w:val="00D1619C"/>
    <w:rsid w:val="00D16747"/>
    <w:rsid w:val="00D176B8"/>
    <w:rsid w:val="00D17D66"/>
    <w:rsid w:val="00D20257"/>
    <w:rsid w:val="00D20B49"/>
    <w:rsid w:val="00D20D7B"/>
    <w:rsid w:val="00D214EA"/>
    <w:rsid w:val="00D21A07"/>
    <w:rsid w:val="00D21B36"/>
    <w:rsid w:val="00D2282D"/>
    <w:rsid w:val="00D2282F"/>
    <w:rsid w:val="00D22FA8"/>
    <w:rsid w:val="00D23CD0"/>
    <w:rsid w:val="00D254A8"/>
    <w:rsid w:val="00D271B2"/>
    <w:rsid w:val="00D27A16"/>
    <w:rsid w:val="00D27D9B"/>
    <w:rsid w:val="00D305FC"/>
    <w:rsid w:val="00D318A7"/>
    <w:rsid w:val="00D332A5"/>
    <w:rsid w:val="00D33B51"/>
    <w:rsid w:val="00D33B6C"/>
    <w:rsid w:val="00D33C5E"/>
    <w:rsid w:val="00D3595A"/>
    <w:rsid w:val="00D37068"/>
    <w:rsid w:val="00D3727E"/>
    <w:rsid w:val="00D4014A"/>
    <w:rsid w:val="00D4017F"/>
    <w:rsid w:val="00D41048"/>
    <w:rsid w:val="00D41138"/>
    <w:rsid w:val="00D4267A"/>
    <w:rsid w:val="00D435E9"/>
    <w:rsid w:val="00D44EE8"/>
    <w:rsid w:val="00D4504D"/>
    <w:rsid w:val="00D4540A"/>
    <w:rsid w:val="00D458A9"/>
    <w:rsid w:val="00D45C0E"/>
    <w:rsid w:val="00D45E23"/>
    <w:rsid w:val="00D46825"/>
    <w:rsid w:val="00D47B94"/>
    <w:rsid w:val="00D51279"/>
    <w:rsid w:val="00D520F2"/>
    <w:rsid w:val="00D53B62"/>
    <w:rsid w:val="00D53F8B"/>
    <w:rsid w:val="00D545BB"/>
    <w:rsid w:val="00D550B7"/>
    <w:rsid w:val="00D56E6D"/>
    <w:rsid w:val="00D57691"/>
    <w:rsid w:val="00D61135"/>
    <w:rsid w:val="00D61A4A"/>
    <w:rsid w:val="00D6292C"/>
    <w:rsid w:val="00D62CB8"/>
    <w:rsid w:val="00D650E8"/>
    <w:rsid w:val="00D659EC"/>
    <w:rsid w:val="00D65CF2"/>
    <w:rsid w:val="00D665AA"/>
    <w:rsid w:val="00D6695E"/>
    <w:rsid w:val="00D673AA"/>
    <w:rsid w:val="00D7073E"/>
    <w:rsid w:val="00D71462"/>
    <w:rsid w:val="00D71470"/>
    <w:rsid w:val="00D717EA"/>
    <w:rsid w:val="00D71B0B"/>
    <w:rsid w:val="00D7223E"/>
    <w:rsid w:val="00D72DE1"/>
    <w:rsid w:val="00D72FE5"/>
    <w:rsid w:val="00D735AD"/>
    <w:rsid w:val="00D73BB7"/>
    <w:rsid w:val="00D7432B"/>
    <w:rsid w:val="00D7442F"/>
    <w:rsid w:val="00D74920"/>
    <w:rsid w:val="00D75428"/>
    <w:rsid w:val="00D75994"/>
    <w:rsid w:val="00D75E46"/>
    <w:rsid w:val="00D806D8"/>
    <w:rsid w:val="00D81436"/>
    <w:rsid w:val="00D8291F"/>
    <w:rsid w:val="00D8554D"/>
    <w:rsid w:val="00D86700"/>
    <w:rsid w:val="00D902AD"/>
    <w:rsid w:val="00D90685"/>
    <w:rsid w:val="00D91609"/>
    <w:rsid w:val="00D9237B"/>
    <w:rsid w:val="00D93971"/>
    <w:rsid w:val="00D951C7"/>
    <w:rsid w:val="00D95533"/>
    <w:rsid w:val="00DA048E"/>
    <w:rsid w:val="00DA0601"/>
    <w:rsid w:val="00DA0B6E"/>
    <w:rsid w:val="00DA2DB3"/>
    <w:rsid w:val="00DA35F1"/>
    <w:rsid w:val="00DA5234"/>
    <w:rsid w:val="00DA6FB0"/>
    <w:rsid w:val="00DB05F8"/>
    <w:rsid w:val="00DB0652"/>
    <w:rsid w:val="00DB0804"/>
    <w:rsid w:val="00DB2260"/>
    <w:rsid w:val="00DB22B4"/>
    <w:rsid w:val="00DB26D1"/>
    <w:rsid w:val="00DB2F61"/>
    <w:rsid w:val="00DB3659"/>
    <w:rsid w:val="00DB379F"/>
    <w:rsid w:val="00DB3E45"/>
    <w:rsid w:val="00DB4B26"/>
    <w:rsid w:val="00DB50D2"/>
    <w:rsid w:val="00DB62FF"/>
    <w:rsid w:val="00DB671B"/>
    <w:rsid w:val="00DB674B"/>
    <w:rsid w:val="00DB7257"/>
    <w:rsid w:val="00DB7AF1"/>
    <w:rsid w:val="00DB7DF4"/>
    <w:rsid w:val="00DB7FAE"/>
    <w:rsid w:val="00DC00E2"/>
    <w:rsid w:val="00DC32F7"/>
    <w:rsid w:val="00DC725B"/>
    <w:rsid w:val="00DD19BE"/>
    <w:rsid w:val="00DD275E"/>
    <w:rsid w:val="00DD5086"/>
    <w:rsid w:val="00DD68BF"/>
    <w:rsid w:val="00DD7673"/>
    <w:rsid w:val="00DD782B"/>
    <w:rsid w:val="00DD7FA9"/>
    <w:rsid w:val="00DE04FC"/>
    <w:rsid w:val="00DE20FE"/>
    <w:rsid w:val="00DE2B2E"/>
    <w:rsid w:val="00DE3941"/>
    <w:rsid w:val="00DE5E49"/>
    <w:rsid w:val="00DF047F"/>
    <w:rsid w:val="00DF2EA2"/>
    <w:rsid w:val="00DF5286"/>
    <w:rsid w:val="00DF5CBF"/>
    <w:rsid w:val="00DF6037"/>
    <w:rsid w:val="00DF7347"/>
    <w:rsid w:val="00DF764B"/>
    <w:rsid w:val="00E01B90"/>
    <w:rsid w:val="00E01CA1"/>
    <w:rsid w:val="00E02112"/>
    <w:rsid w:val="00E0219A"/>
    <w:rsid w:val="00E02B70"/>
    <w:rsid w:val="00E04531"/>
    <w:rsid w:val="00E05CCA"/>
    <w:rsid w:val="00E065FE"/>
    <w:rsid w:val="00E06CE8"/>
    <w:rsid w:val="00E104F3"/>
    <w:rsid w:val="00E1148A"/>
    <w:rsid w:val="00E115AF"/>
    <w:rsid w:val="00E123AB"/>
    <w:rsid w:val="00E130FC"/>
    <w:rsid w:val="00E13C95"/>
    <w:rsid w:val="00E143F1"/>
    <w:rsid w:val="00E1475B"/>
    <w:rsid w:val="00E14910"/>
    <w:rsid w:val="00E15351"/>
    <w:rsid w:val="00E16C62"/>
    <w:rsid w:val="00E2035B"/>
    <w:rsid w:val="00E21F61"/>
    <w:rsid w:val="00E235E1"/>
    <w:rsid w:val="00E24479"/>
    <w:rsid w:val="00E26404"/>
    <w:rsid w:val="00E273A7"/>
    <w:rsid w:val="00E279FA"/>
    <w:rsid w:val="00E317BF"/>
    <w:rsid w:val="00E31E14"/>
    <w:rsid w:val="00E34AEA"/>
    <w:rsid w:val="00E409CA"/>
    <w:rsid w:val="00E41C1F"/>
    <w:rsid w:val="00E42264"/>
    <w:rsid w:val="00E42486"/>
    <w:rsid w:val="00E43464"/>
    <w:rsid w:val="00E43763"/>
    <w:rsid w:val="00E4434F"/>
    <w:rsid w:val="00E44362"/>
    <w:rsid w:val="00E447B1"/>
    <w:rsid w:val="00E44982"/>
    <w:rsid w:val="00E4611E"/>
    <w:rsid w:val="00E47F16"/>
    <w:rsid w:val="00E5240D"/>
    <w:rsid w:val="00E526E4"/>
    <w:rsid w:val="00E52D8A"/>
    <w:rsid w:val="00E52E2E"/>
    <w:rsid w:val="00E53646"/>
    <w:rsid w:val="00E53935"/>
    <w:rsid w:val="00E56D7D"/>
    <w:rsid w:val="00E56DAA"/>
    <w:rsid w:val="00E5778A"/>
    <w:rsid w:val="00E60111"/>
    <w:rsid w:val="00E609F9"/>
    <w:rsid w:val="00E6235D"/>
    <w:rsid w:val="00E63591"/>
    <w:rsid w:val="00E64839"/>
    <w:rsid w:val="00E65D54"/>
    <w:rsid w:val="00E65F03"/>
    <w:rsid w:val="00E70116"/>
    <w:rsid w:val="00E7079B"/>
    <w:rsid w:val="00E70B7F"/>
    <w:rsid w:val="00E72D55"/>
    <w:rsid w:val="00E74B0A"/>
    <w:rsid w:val="00E74FC6"/>
    <w:rsid w:val="00E75940"/>
    <w:rsid w:val="00E75AF0"/>
    <w:rsid w:val="00E75FF5"/>
    <w:rsid w:val="00E80B5C"/>
    <w:rsid w:val="00E81DC7"/>
    <w:rsid w:val="00E826CA"/>
    <w:rsid w:val="00E84281"/>
    <w:rsid w:val="00E90305"/>
    <w:rsid w:val="00E90866"/>
    <w:rsid w:val="00E90AA5"/>
    <w:rsid w:val="00E90E74"/>
    <w:rsid w:val="00E916B8"/>
    <w:rsid w:val="00E921C6"/>
    <w:rsid w:val="00E93309"/>
    <w:rsid w:val="00E948FB"/>
    <w:rsid w:val="00E95BD2"/>
    <w:rsid w:val="00E96F50"/>
    <w:rsid w:val="00EA052C"/>
    <w:rsid w:val="00EA053F"/>
    <w:rsid w:val="00EA0B15"/>
    <w:rsid w:val="00EA0B41"/>
    <w:rsid w:val="00EA19DF"/>
    <w:rsid w:val="00EA20A4"/>
    <w:rsid w:val="00EA2999"/>
    <w:rsid w:val="00EA42CD"/>
    <w:rsid w:val="00EA4C70"/>
    <w:rsid w:val="00EA5834"/>
    <w:rsid w:val="00EB2D28"/>
    <w:rsid w:val="00EB3BF1"/>
    <w:rsid w:val="00EB49E8"/>
    <w:rsid w:val="00EB540E"/>
    <w:rsid w:val="00EB56A9"/>
    <w:rsid w:val="00EB5FE2"/>
    <w:rsid w:val="00EB65BB"/>
    <w:rsid w:val="00EB67F2"/>
    <w:rsid w:val="00EB70F5"/>
    <w:rsid w:val="00EC228A"/>
    <w:rsid w:val="00EC264A"/>
    <w:rsid w:val="00EC2AA2"/>
    <w:rsid w:val="00EC47A6"/>
    <w:rsid w:val="00EC4FEC"/>
    <w:rsid w:val="00EC5FD6"/>
    <w:rsid w:val="00ED09D6"/>
    <w:rsid w:val="00ED0EEB"/>
    <w:rsid w:val="00ED1D89"/>
    <w:rsid w:val="00ED1E98"/>
    <w:rsid w:val="00ED292F"/>
    <w:rsid w:val="00ED2B2D"/>
    <w:rsid w:val="00ED2BD8"/>
    <w:rsid w:val="00ED57A9"/>
    <w:rsid w:val="00ED5AEA"/>
    <w:rsid w:val="00ED71EE"/>
    <w:rsid w:val="00ED7354"/>
    <w:rsid w:val="00ED73D8"/>
    <w:rsid w:val="00ED7741"/>
    <w:rsid w:val="00ED7AE8"/>
    <w:rsid w:val="00EE0D0C"/>
    <w:rsid w:val="00EE1BD7"/>
    <w:rsid w:val="00EE238D"/>
    <w:rsid w:val="00EE2D4C"/>
    <w:rsid w:val="00EE2E0E"/>
    <w:rsid w:val="00EE4AAA"/>
    <w:rsid w:val="00EE51C7"/>
    <w:rsid w:val="00EE652F"/>
    <w:rsid w:val="00EF045B"/>
    <w:rsid w:val="00EF085E"/>
    <w:rsid w:val="00EF2674"/>
    <w:rsid w:val="00EF3EC2"/>
    <w:rsid w:val="00EF5452"/>
    <w:rsid w:val="00EF5551"/>
    <w:rsid w:val="00EF5FBE"/>
    <w:rsid w:val="00EF7E46"/>
    <w:rsid w:val="00F013BC"/>
    <w:rsid w:val="00F025FB"/>
    <w:rsid w:val="00F02D2B"/>
    <w:rsid w:val="00F02EA7"/>
    <w:rsid w:val="00F03295"/>
    <w:rsid w:val="00F03C9A"/>
    <w:rsid w:val="00F04D29"/>
    <w:rsid w:val="00F0516D"/>
    <w:rsid w:val="00F05860"/>
    <w:rsid w:val="00F05BB5"/>
    <w:rsid w:val="00F108CF"/>
    <w:rsid w:val="00F10F36"/>
    <w:rsid w:val="00F132B0"/>
    <w:rsid w:val="00F136E0"/>
    <w:rsid w:val="00F164F9"/>
    <w:rsid w:val="00F169D2"/>
    <w:rsid w:val="00F16E5D"/>
    <w:rsid w:val="00F1778C"/>
    <w:rsid w:val="00F17C55"/>
    <w:rsid w:val="00F21E22"/>
    <w:rsid w:val="00F2233F"/>
    <w:rsid w:val="00F230A4"/>
    <w:rsid w:val="00F2316B"/>
    <w:rsid w:val="00F232FA"/>
    <w:rsid w:val="00F245B9"/>
    <w:rsid w:val="00F248A1"/>
    <w:rsid w:val="00F25BC0"/>
    <w:rsid w:val="00F2649F"/>
    <w:rsid w:val="00F31150"/>
    <w:rsid w:val="00F31BA3"/>
    <w:rsid w:val="00F32F27"/>
    <w:rsid w:val="00F35555"/>
    <w:rsid w:val="00F37918"/>
    <w:rsid w:val="00F379F1"/>
    <w:rsid w:val="00F40472"/>
    <w:rsid w:val="00F413B8"/>
    <w:rsid w:val="00F41EFE"/>
    <w:rsid w:val="00F421D2"/>
    <w:rsid w:val="00F4248F"/>
    <w:rsid w:val="00F429D5"/>
    <w:rsid w:val="00F43B11"/>
    <w:rsid w:val="00F4419F"/>
    <w:rsid w:val="00F456AF"/>
    <w:rsid w:val="00F45FE2"/>
    <w:rsid w:val="00F50153"/>
    <w:rsid w:val="00F5219E"/>
    <w:rsid w:val="00F52FBB"/>
    <w:rsid w:val="00F53307"/>
    <w:rsid w:val="00F5431F"/>
    <w:rsid w:val="00F543B2"/>
    <w:rsid w:val="00F545D8"/>
    <w:rsid w:val="00F562CA"/>
    <w:rsid w:val="00F6286C"/>
    <w:rsid w:val="00F6310C"/>
    <w:rsid w:val="00F632AF"/>
    <w:rsid w:val="00F70C6C"/>
    <w:rsid w:val="00F718F5"/>
    <w:rsid w:val="00F73B11"/>
    <w:rsid w:val="00F742E1"/>
    <w:rsid w:val="00F7476D"/>
    <w:rsid w:val="00F76447"/>
    <w:rsid w:val="00F77AB0"/>
    <w:rsid w:val="00F827D2"/>
    <w:rsid w:val="00F841D8"/>
    <w:rsid w:val="00F846B0"/>
    <w:rsid w:val="00F863A3"/>
    <w:rsid w:val="00F86803"/>
    <w:rsid w:val="00F902C9"/>
    <w:rsid w:val="00F91F8C"/>
    <w:rsid w:val="00F92A32"/>
    <w:rsid w:val="00F93075"/>
    <w:rsid w:val="00F93CF5"/>
    <w:rsid w:val="00F93D96"/>
    <w:rsid w:val="00F965B9"/>
    <w:rsid w:val="00F97798"/>
    <w:rsid w:val="00FA02E2"/>
    <w:rsid w:val="00FA1385"/>
    <w:rsid w:val="00FA183F"/>
    <w:rsid w:val="00FA1B84"/>
    <w:rsid w:val="00FA2FC6"/>
    <w:rsid w:val="00FA464C"/>
    <w:rsid w:val="00FA4C60"/>
    <w:rsid w:val="00FA56CC"/>
    <w:rsid w:val="00FA57E5"/>
    <w:rsid w:val="00FA6DD9"/>
    <w:rsid w:val="00FB0106"/>
    <w:rsid w:val="00FB2362"/>
    <w:rsid w:val="00FB2912"/>
    <w:rsid w:val="00FB3AA6"/>
    <w:rsid w:val="00FB49F3"/>
    <w:rsid w:val="00FB51B1"/>
    <w:rsid w:val="00FB5683"/>
    <w:rsid w:val="00FB6BB9"/>
    <w:rsid w:val="00FB75AC"/>
    <w:rsid w:val="00FC1F02"/>
    <w:rsid w:val="00FC3220"/>
    <w:rsid w:val="00FC3737"/>
    <w:rsid w:val="00FC483A"/>
    <w:rsid w:val="00FC4AF4"/>
    <w:rsid w:val="00FC4BCB"/>
    <w:rsid w:val="00FC606B"/>
    <w:rsid w:val="00FC6455"/>
    <w:rsid w:val="00FC6EB7"/>
    <w:rsid w:val="00FD05BA"/>
    <w:rsid w:val="00FD08B8"/>
    <w:rsid w:val="00FD0B61"/>
    <w:rsid w:val="00FD0DCC"/>
    <w:rsid w:val="00FD13BC"/>
    <w:rsid w:val="00FD23E3"/>
    <w:rsid w:val="00FD44EA"/>
    <w:rsid w:val="00FD5FEF"/>
    <w:rsid w:val="00FE03CF"/>
    <w:rsid w:val="00FE16C9"/>
    <w:rsid w:val="00FE1DDC"/>
    <w:rsid w:val="00FE22A5"/>
    <w:rsid w:val="00FE295F"/>
    <w:rsid w:val="00FE2C2C"/>
    <w:rsid w:val="00FE303B"/>
    <w:rsid w:val="00FE56F1"/>
    <w:rsid w:val="00FE62E5"/>
    <w:rsid w:val="00FE6412"/>
    <w:rsid w:val="00FE6941"/>
    <w:rsid w:val="00FE7394"/>
    <w:rsid w:val="00FF06A7"/>
    <w:rsid w:val="00FF0772"/>
    <w:rsid w:val="00FF159A"/>
    <w:rsid w:val="00FF21D9"/>
    <w:rsid w:val="00FF2677"/>
    <w:rsid w:val="00FF4CF9"/>
    <w:rsid w:val="00FF53D5"/>
    <w:rsid w:val="00FF69D2"/>
    <w:rsid w:val="00FF6FAD"/>
    <w:rsid w:val="342AA90F"/>
    <w:rsid w:val="3DC2A182"/>
    <w:rsid w:val="6A6ED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#bbe0e3" stroke="f">
      <v:fill color="#bbe0e3" on="f"/>
      <v:stroke on="f"/>
    </o:shapedefaults>
    <o:shapelayout v:ext="edit">
      <o:idmap v:ext="edit" data="1"/>
    </o:shapelayout>
  </w:shapeDefaults>
  <w:decimalSymbol w:val="."/>
  <w:listSeparator w:val=","/>
  <w14:docId w14:val="485376EE"/>
  <w15:docId w15:val="{0AE990D9-9317-46B6-981B-88030D2DE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8">
    <w:name w:val="Normal"/>
    <w:qFormat/>
    <w:rsid w:val="001628E3"/>
    <w:pPr>
      <w:widowControl w:val="0"/>
      <w:snapToGrid w:val="0"/>
    </w:pPr>
    <w:rPr>
      <w:rFonts w:eastAsia="標楷體"/>
      <w:kern w:val="2"/>
      <w:sz w:val="24"/>
      <w:szCs w:val="24"/>
    </w:rPr>
  </w:style>
  <w:style w:type="paragraph" w:styleId="1">
    <w:name w:val="heading 1"/>
    <w:basedOn w:val="a8"/>
    <w:next w:val="a8"/>
    <w:qFormat/>
    <w:rsid w:val="00D07BE9"/>
    <w:pPr>
      <w:spacing w:line="360" w:lineRule="auto"/>
      <w:outlineLvl w:val="0"/>
    </w:pPr>
  </w:style>
  <w:style w:type="paragraph" w:styleId="21">
    <w:name w:val="heading 2"/>
    <w:basedOn w:val="a8"/>
    <w:next w:val="a8"/>
    <w:qFormat/>
    <w:rsid w:val="00D07BE9"/>
    <w:pPr>
      <w:keepNext/>
      <w:spacing w:line="720" w:lineRule="auto"/>
      <w:outlineLvl w:val="1"/>
    </w:pPr>
    <w:rPr>
      <w:bCs/>
      <w:sz w:val="28"/>
      <w:szCs w:val="28"/>
    </w:rPr>
  </w:style>
  <w:style w:type="paragraph" w:styleId="31">
    <w:name w:val="heading 3"/>
    <w:basedOn w:val="a8"/>
    <w:next w:val="a8"/>
    <w:qFormat/>
    <w:rsid w:val="00D07BE9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1">
    <w:name w:val="heading 4"/>
    <w:basedOn w:val="a8"/>
    <w:next w:val="a8"/>
    <w:qFormat/>
    <w:rsid w:val="00D07BE9"/>
    <w:pPr>
      <w:keepNext/>
      <w:spacing w:line="720" w:lineRule="auto"/>
      <w:outlineLvl w:val="3"/>
    </w:pPr>
    <w:rPr>
      <w:rFonts w:ascii="Arial" w:eastAsia="新細明體" w:hAnsi="Arial"/>
      <w:sz w:val="36"/>
      <w:szCs w:val="36"/>
    </w:rPr>
  </w:style>
  <w:style w:type="paragraph" w:styleId="51">
    <w:name w:val="heading 5"/>
    <w:basedOn w:val="a8"/>
    <w:next w:val="a8"/>
    <w:qFormat/>
    <w:rsid w:val="00D07BE9"/>
    <w:pPr>
      <w:keepNext/>
      <w:spacing w:line="720" w:lineRule="auto"/>
      <w:ind w:leftChars="200" w:left="200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8"/>
    <w:next w:val="a8"/>
    <w:qFormat/>
    <w:rsid w:val="00D07BE9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8"/>
    <w:next w:val="a8"/>
    <w:qFormat/>
    <w:rsid w:val="00D07BE9"/>
    <w:pPr>
      <w:keepNext/>
      <w:spacing w:line="720" w:lineRule="auto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8"/>
    <w:next w:val="a8"/>
    <w:qFormat/>
    <w:rsid w:val="00D07BE9"/>
    <w:pPr>
      <w:keepNext/>
      <w:spacing w:line="720" w:lineRule="auto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8"/>
    <w:next w:val="a8"/>
    <w:qFormat/>
    <w:rsid w:val="00D07BE9"/>
    <w:pPr>
      <w:keepNext/>
      <w:spacing w:line="720" w:lineRule="auto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styleId="ac">
    <w:name w:val="Body Text"/>
    <w:basedOn w:val="21"/>
    <w:link w:val="ad"/>
    <w:semiHidden/>
    <w:rsid w:val="00D07BE9"/>
    <w:pPr>
      <w:adjustRightInd w:val="0"/>
      <w:spacing w:line="300" w:lineRule="auto"/>
    </w:pPr>
  </w:style>
  <w:style w:type="character" w:customStyle="1" w:styleId="ad">
    <w:name w:val="本文 字元"/>
    <w:link w:val="ac"/>
    <w:semiHidden/>
    <w:rsid w:val="00406AA0"/>
    <w:rPr>
      <w:rFonts w:eastAsia="標楷體"/>
      <w:bCs/>
      <w:kern w:val="2"/>
      <w:sz w:val="28"/>
      <w:szCs w:val="28"/>
    </w:rPr>
  </w:style>
  <w:style w:type="paragraph" w:styleId="HTML">
    <w:name w:val="HTML Address"/>
    <w:basedOn w:val="a8"/>
    <w:semiHidden/>
    <w:rsid w:val="00D07BE9"/>
    <w:rPr>
      <w:i/>
      <w:iCs/>
    </w:rPr>
  </w:style>
  <w:style w:type="character" w:styleId="HTML0">
    <w:name w:val="HTML Cite"/>
    <w:semiHidden/>
    <w:rsid w:val="00D07BE9"/>
    <w:rPr>
      <w:i/>
      <w:iCs/>
    </w:rPr>
  </w:style>
  <w:style w:type="character" w:styleId="ae">
    <w:name w:val="Hyperlink"/>
    <w:uiPriority w:val="99"/>
    <w:rsid w:val="00D07BE9"/>
    <w:rPr>
      <w:color w:val="0000FF"/>
      <w:u w:val="single"/>
    </w:rPr>
  </w:style>
  <w:style w:type="paragraph" w:styleId="af">
    <w:name w:val="annotation text"/>
    <w:basedOn w:val="a8"/>
    <w:semiHidden/>
    <w:rsid w:val="00D07BE9"/>
    <w:pPr>
      <w:adjustRightInd w:val="0"/>
      <w:spacing w:line="360" w:lineRule="atLeast"/>
      <w:textAlignment w:val="baseline"/>
    </w:pPr>
    <w:rPr>
      <w:rFonts w:ascii="標楷體" w:hAnsi="標楷體"/>
      <w:kern w:val="0"/>
      <w:sz w:val="28"/>
      <w:szCs w:val="20"/>
    </w:rPr>
  </w:style>
  <w:style w:type="character" w:styleId="af0">
    <w:name w:val="annotation reference"/>
    <w:semiHidden/>
    <w:rsid w:val="00D07BE9"/>
    <w:rPr>
      <w:sz w:val="18"/>
      <w:szCs w:val="18"/>
    </w:rPr>
  </w:style>
  <w:style w:type="paragraph" w:styleId="af1">
    <w:name w:val="footer"/>
    <w:basedOn w:val="a8"/>
    <w:link w:val="af2"/>
    <w:uiPriority w:val="99"/>
    <w:rsid w:val="00D07BE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2">
    <w:name w:val="頁尾 字元"/>
    <w:basedOn w:val="a9"/>
    <w:link w:val="af1"/>
    <w:uiPriority w:val="99"/>
    <w:rsid w:val="00D56E6D"/>
    <w:rPr>
      <w:rFonts w:eastAsia="標楷體"/>
      <w:kern w:val="2"/>
    </w:rPr>
  </w:style>
  <w:style w:type="character" w:styleId="af3">
    <w:name w:val="page number"/>
    <w:basedOn w:val="a9"/>
    <w:semiHidden/>
    <w:rsid w:val="00D07BE9"/>
  </w:style>
  <w:style w:type="paragraph" w:styleId="af4">
    <w:name w:val="header"/>
    <w:basedOn w:val="a8"/>
    <w:link w:val="af5"/>
    <w:uiPriority w:val="99"/>
    <w:rsid w:val="00D07BE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5">
    <w:name w:val="頁首 字元"/>
    <w:link w:val="af4"/>
    <w:uiPriority w:val="99"/>
    <w:rsid w:val="007C149C"/>
    <w:rPr>
      <w:rFonts w:eastAsia="標楷體"/>
      <w:kern w:val="2"/>
    </w:rPr>
  </w:style>
  <w:style w:type="paragraph" w:styleId="af6">
    <w:name w:val="Balloon Text"/>
    <w:basedOn w:val="a8"/>
    <w:semiHidden/>
    <w:rsid w:val="00D07BE9"/>
    <w:rPr>
      <w:rFonts w:ascii="Arial" w:hAnsi="Arial"/>
      <w:sz w:val="18"/>
      <w:szCs w:val="18"/>
    </w:rPr>
  </w:style>
  <w:style w:type="character" w:styleId="HTML1">
    <w:name w:val="HTML Code"/>
    <w:semiHidden/>
    <w:rsid w:val="00D07BE9"/>
    <w:rPr>
      <w:rFonts w:ascii="Courier New" w:hAnsi="Courier New" w:cs="Courier New"/>
      <w:sz w:val="20"/>
      <w:szCs w:val="20"/>
    </w:rPr>
  </w:style>
  <w:style w:type="paragraph" w:customStyle="1" w:styleId="af7">
    <w:name w:val="雙桿標題"/>
    <w:basedOn w:val="a8"/>
    <w:semiHidden/>
    <w:rsid w:val="00D07BE9"/>
    <w:pPr>
      <w:adjustRightInd w:val="0"/>
      <w:spacing w:before="60" w:after="200"/>
      <w:jc w:val="center"/>
      <w:textAlignment w:val="baseline"/>
    </w:pPr>
    <w:rPr>
      <w:b/>
      <w:spacing w:val="40"/>
      <w:kern w:val="0"/>
      <w:sz w:val="40"/>
      <w:szCs w:val="20"/>
      <w:u w:val="double"/>
    </w:rPr>
  </w:style>
  <w:style w:type="character" w:styleId="HTML2">
    <w:name w:val="HTML Definition"/>
    <w:semiHidden/>
    <w:rsid w:val="00D07BE9"/>
    <w:rPr>
      <w:i/>
      <w:iCs/>
    </w:rPr>
  </w:style>
  <w:style w:type="character" w:styleId="HTML3">
    <w:name w:val="HTML Keyboard"/>
    <w:semiHidden/>
    <w:rsid w:val="00D07BE9"/>
    <w:rPr>
      <w:rFonts w:ascii="Courier New" w:hAnsi="Courier New" w:cs="Courier New"/>
      <w:sz w:val="20"/>
      <w:szCs w:val="20"/>
    </w:rPr>
  </w:style>
  <w:style w:type="paragraph" w:styleId="HTML4">
    <w:name w:val="HTML Preformatted"/>
    <w:basedOn w:val="a8"/>
    <w:semiHidden/>
    <w:rsid w:val="00D07BE9"/>
    <w:rPr>
      <w:rFonts w:ascii="Courier New" w:hAnsi="Courier New" w:cs="Courier New"/>
      <w:sz w:val="20"/>
      <w:szCs w:val="20"/>
    </w:rPr>
  </w:style>
  <w:style w:type="character" w:styleId="HTML5">
    <w:name w:val="HTML Sample"/>
    <w:semiHidden/>
    <w:rsid w:val="00D07BE9"/>
    <w:rPr>
      <w:rFonts w:ascii="Courier New" w:hAnsi="Courier New" w:cs="Courier New"/>
    </w:rPr>
  </w:style>
  <w:style w:type="character" w:styleId="HTML6">
    <w:name w:val="HTML Typewriter"/>
    <w:semiHidden/>
    <w:rsid w:val="00D07BE9"/>
    <w:rPr>
      <w:rFonts w:ascii="Courier New" w:hAnsi="Courier New" w:cs="Courier New"/>
      <w:sz w:val="20"/>
      <w:szCs w:val="20"/>
    </w:rPr>
  </w:style>
  <w:style w:type="paragraph" w:customStyle="1" w:styleId="1-">
    <w:name w:val="1-壹"/>
    <w:basedOn w:val="a8"/>
    <w:link w:val="1-0"/>
    <w:qFormat/>
    <w:rsid w:val="00574787"/>
    <w:pPr>
      <w:numPr>
        <w:numId w:val="15"/>
      </w:numPr>
      <w:adjustRightInd w:val="0"/>
      <w:spacing w:beforeLines="100" w:before="100"/>
      <w:jc w:val="both"/>
      <w:outlineLvl w:val="0"/>
    </w:pPr>
    <w:rPr>
      <w:rFonts w:ascii="標楷體" w:hAnsi="標楷體" w:cs="Times-Roman"/>
      <w:b/>
      <w:sz w:val="28"/>
      <w:szCs w:val="28"/>
    </w:rPr>
  </w:style>
  <w:style w:type="character" w:customStyle="1" w:styleId="1-0">
    <w:name w:val="1-壹 字元"/>
    <w:link w:val="1-"/>
    <w:rsid w:val="00574787"/>
    <w:rPr>
      <w:rFonts w:ascii="標楷體" w:eastAsia="標楷體" w:hAnsi="標楷體" w:cs="Times-Roman"/>
      <w:b/>
      <w:kern w:val="2"/>
      <w:sz w:val="28"/>
      <w:szCs w:val="28"/>
    </w:rPr>
  </w:style>
  <w:style w:type="paragraph" w:styleId="af8">
    <w:name w:val="annotation subject"/>
    <w:basedOn w:val="af"/>
    <w:next w:val="af"/>
    <w:semiHidden/>
    <w:rsid w:val="00D07BE9"/>
    <w:pPr>
      <w:adjustRightInd/>
      <w:spacing w:line="240" w:lineRule="auto"/>
      <w:textAlignment w:val="auto"/>
    </w:pPr>
    <w:rPr>
      <w:rFonts w:ascii="Times New Roman" w:hAnsi="Times New Roman"/>
      <w:b/>
      <w:bCs/>
      <w:kern w:val="2"/>
      <w:szCs w:val="24"/>
    </w:rPr>
  </w:style>
  <w:style w:type="paragraph" w:customStyle="1" w:styleId="2-">
    <w:name w:val="2-一"/>
    <w:basedOn w:val="a8"/>
    <w:next w:val="3-"/>
    <w:link w:val="2-0"/>
    <w:autoRedefine/>
    <w:qFormat/>
    <w:rsid w:val="007C4713"/>
    <w:pPr>
      <w:numPr>
        <w:ilvl w:val="1"/>
        <w:numId w:val="15"/>
      </w:numPr>
      <w:spacing w:beforeLines="50" w:before="50"/>
      <w:ind w:left="720" w:hanging="482"/>
      <w:jc w:val="both"/>
      <w:outlineLvl w:val="1"/>
    </w:pPr>
  </w:style>
  <w:style w:type="character" w:customStyle="1" w:styleId="2-0">
    <w:name w:val="2-一 字元"/>
    <w:link w:val="2-"/>
    <w:rsid w:val="007C4713"/>
    <w:rPr>
      <w:rFonts w:eastAsia="標楷體"/>
      <w:kern w:val="2"/>
      <w:sz w:val="24"/>
      <w:szCs w:val="24"/>
    </w:rPr>
  </w:style>
  <w:style w:type="character" w:styleId="HTML7">
    <w:name w:val="HTML Acronym"/>
    <w:basedOn w:val="a9"/>
    <w:semiHidden/>
    <w:rsid w:val="00D07BE9"/>
  </w:style>
  <w:style w:type="paragraph" w:styleId="af9">
    <w:name w:val="Plain Text"/>
    <w:basedOn w:val="a8"/>
    <w:semiHidden/>
    <w:rsid w:val="00D07BE9"/>
    <w:rPr>
      <w:rFonts w:ascii="細明體" w:eastAsia="細明體" w:hAnsi="Courier New" w:cs="Courier New"/>
    </w:rPr>
  </w:style>
  <w:style w:type="character" w:styleId="afa">
    <w:name w:val="FollowedHyperlink"/>
    <w:semiHidden/>
    <w:rsid w:val="00D07BE9"/>
    <w:rPr>
      <w:color w:val="800080"/>
      <w:u w:val="single"/>
    </w:rPr>
  </w:style>
  <w:style w:type="paragraph" w:customStyle="1" w:styleId="3-">
    <w:name w:val="3-(一)"/>
    <w:next w:val="3-0"/>
    <w:link w:val="3-1"/>
    <w:autoRedefine/>
    <w:qFormat/>
    <w:rsid w:val="0077686D"/>
    <w:pPr>
      <w:numPr>
        <w:ilvl w:val="2"/>
        <w:numId w:val="15"/>
      </w:numPr>
      <w:spacing w:before="90"/>
      <w:ind w:left="851" w:firstLine="0"/>
      <w:jc w:val="both"/>
      <w:outlineLvl w:val="2"/>
    </w:pPr>
    <w:rPr>
      <w:rFonts w:eastAsia="標楷體"/>
      <w:sz w:val="24"/>
      <w:szCs w:val="24"/>
    </w:rPr>
  </w:style>
  <w:style w:type="character" w:customStyle="1" w:styleId="3-1">
    <w:name w:val="3-(一) 字元"/>
    <w:link w:val="3-"/>
    <w:rsid w:val="0077686D"/>
    <w:rPr>
      <w:rFonts w:eastAsia="標楷體"/>
      <w:sz w:val="24"/>
      <w:szCs w:val="24"/>
    </w:rPr>
  </w:style>
  <w:style w:type="paragraph" w:customStyle="1" w:styleId="afb">
    <w:name w:val="圖表"/>
    <w:basedOn w:val="a8"/>
    <w:rsid w:val="00D07BE9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</w:tabs>
      <w:spacing w:before="40" w:after="60" w:line="288" w:lineRule="auto"/>
      <w:jc w:val="center"/>
    </w:pPr>
    <w:rPr>
      <w:szCs w:val="20"/>
    </w:rPr>
  </w:style>
  <w:style w:type="paragraph" w:styleId="afc">
    <w:name w:val="Date"/>
    <w:basedOn w:val="a8"/>
    <w:next w:val="a8"/>
    <w:semiHidden/>
    <w:rsid w:val="00D07BE9"/>
    <w:pPr>
      <w:jc w:val="right"/>
    </w:pPr>
  </w:style>
  <w:style w:type="paragraph" w:styleId="22">
    <w:name w:val="Body Text 2"/>
    <w:basedOn w:val="a8"/>
    <w:link w:val="23"/>
    <w:semiHidden/>
    <w:rsid w:val="00D07BE9"/>
    <w:pPr>
      <w:spacing w:after="120" w:line="480" w:lineRule="auto"/>
    </w:pPr>
  </w:style>
  <w:style w:type="character" w:customStyle="1" w:styleId="23">
    <w:name w:val="本文 2 字元"/>
    <w:link w:val="22"/>
    <w:semiHidden/>
    <w:rsid w:val="005E6B99"/>
    <w:rPr>
      <w:rFonts w:eastAsia="標楷體"/>
      <w:kern w:val="2"/>
      <w:sz w:val="24"/>
      <w:szCs w:val="24"/>
    </w:rPr>
  </w:style>
  <w:style w:type="paragraph" w:styleId="32">
    <w:name w:val="Body Text 3"/>
    <w:basedOn w:val="a8"/>
    <w:semiHidden/>
    <w:rsid w:val="00D07BE9"/>
    <w:pPr>
      <w:spacing w:after="120"/>
    </w:pPr>
    <w:rPr>
      <w:sz w:val="16"/>
      <w:szCs w:val="16"/>
    </w:rPr>
  </w:style>
  <w:style w:type="paragraph" w:styleId="afd">
    <w:name w:val="Body Text First Indent"/>
    <w:basedOn w:val="ac"/>
    <w:semiHidden/>
    <w:rsid w:val="00D07BE9"/>
    <w:pPr>
      <w:keepNext w:val="0"/>
      <w:adjustRightInd/>
      <w:snapToGrid/>
      <w:spacing w:after="120" w:line="240" w:lineRule="auto"/>
      <w:ind w:firstLineChars="100" w:firstLine="210"/>
      <w:outlineLvl w:val="9"/>
    </w:pPr>
    <w:rPr>
      <w:bCs w:val="0"/>
      <w:szCs w:val="24"/>
    </w:rPr>
  </w:style>
  <w:style w:type="paragraph" w:styleId="afe">
    <w:name w:val="Body Text Indent"/>
    <w:basedOn w:val="a8"/>
    <w:semiHidden/>
    <w:rsid w:val="00D07BE9"/>
    <w:pPr>
      <w:spacing w:after="120"/>
      <w:ind w:leftChars="200" w:left="480"/>
    </w:pPr>
  </w:style>
  <w:style w:type="paragraph" w:styleId="24">
    <w:name w:val="Body Text First Indent 2"/>
    <w:basedOn w:val="afe"/>
    <w:semiHidden/>
    <w:rsid w:val="00D07BE9"/>
    <w:pPr>
      <w:ind w:firstLineChars="100" w:firstLine="210"/>
    </w:pPr>
  </w:style>
  <w:style w:type="paragraph" w:styleId="25">
    <w:name w:val="Body Text Indent 2"/>
    <w:basedOn w:val="a8"/>
    <w:semiHidden/>
    <w:rsid w:val="00D07BE9"/>
    <w:pPr>
      <w:spacing w:after="120" w:line="480" w:lineRule="auto"/>
      <w:ind w:leftChars="200" w:left="480"/>
    </w:pPr>
  </w:style>
  <w:style w:type="paragraph" w:styleId="33">
    <w:name w:val="Body Text Indent 3"/>
    <w:basedOn w:val="a8"/>
    <w:semiHidden/>
    <w:rsid w:val="00D07BE9"/>
    <w:pPr>
      <w:spacing w:after="120"/>
      <w:ind w:leftChars="200" w:left="480"/>
    </w:pPr>
    <w:rPr>
      <w:sz w:val="16"/>
      <w:szCs w:val="16"/>
    </w:rPr>
  </w:style>
  <w:style w:type="paragraph" w:styleId="aff">
    <w:name w:val="envelope address"/>
    <w:basedOn w:val="a8"/>
    <w:semiHidden/>
    <w:rsid w:val="00D07BE9"/>
    <w:pPr>
      <w:framePr w:w="7920" w:h="1980" w:hRule="exact" w:hSpace="180" w:wrap="auto" w:hAnchor="page" w:xAlign="center" w:yAlign="bottom"/>
      <w:ind w:leftChars="1200" w:left="100"/>
    </w:pPr>
    <w:rPr>
      <w:rFonts w:ascii="Arial" w:hAnsi="Arial" w:cs="Arial"/>
    </w:rPr>
  </w:style>
  <w:style w:type="character" w:styleId="aff0">
    <w:name w:val="line number"/>
    <w:basedOn w:val="a9"/>
    <w:semiHidden/>
    <w:rsid w:val="00D07BE9"/>
  </w:style>
  <w:style w:type="paragraph" w:styleId="aff1">
    <w:name w:val="Message Header"/>
    <w:basedOn w:val="a8"/>
    <w:semiHidden/>
    <w:rsid w:val="00D07BE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</w:rPr>
  </w:style>
  <w:style w:type="paragraph" w:styleId="aff2">
    <w:name w:val="Block Text"/>
    <w:basedOn w:val="a8"/>
    <w:semiHidden/>
    <w:rsid w:val="00D07BE9"/>
    <w:pPr>
      <w:spacing w:after="120"/>
      <w:ind w:leftChars="600" w:left="1440" w:rightChars="600" w:right="1440"/>
    </w:pPr>
  </w:style>
  <w:style w:type="paragraph" w:styleId="aff3">
    <w:name w:val="Salutation"/>
    <w:basedOn w:val="a8"/>
    <w:next w:val="a8"/>
    <w:semiHidden/>
    <w:rsid w:val="00D07BE9"/>
  </w:style>
  <w:style w:type="paragraph" w:styleId="aff4">
    <w:name w:val="envelope return"/>
    <w:basedOn w:val="a8"/>
    <w:semiHidden/>
    <w:rsid w:val="00D07BE9"/>
    <w:rPr>
      <w:rFonts w:ascii="Arial" w:hAnsi="Arial" w:cs="Arial"/>
    </w:rPr>
  </w:style>
  <w:style w:type="paragraph" w:customStyle="1" w:styleId="4-1">
    <w:name w:val="4-1"/>
    <w:basedOn w:val="1-"/>
    <w:link w:val="4-10"/>
    <w:autoRedefine/>
    <w:qFormat/>
    <w:rsid w:val="00A954F0"/>
    <w:pPr>
      <w:numPr>
        <w:ilvl w:val="3"/>
      </w:numPr>
      <w:spacing w:beforeLines="0" w:before="25"/>
      <w:ind w:left="1135" w:hanging="284"/>
      <w:outlineLvl w:val="3"/>
    </w:pPr>
    <w:rPr>
      <w:rFonts w:ascii="Times New Roman" w:hAnsi="Times New Roman" w:cs="Times New Roman"/>
      <w:b w:val="0"/>
      <w:sz w:val="24"/>
      <w:szCs w:val="24"/>
    </w:rPr>
  </w:style>
  <w:style w:type="character" w:customStyle="1" w:styleId="4-10">
    <w:name w:val="4-1 字元"/>
    <w:link w:val="4-1"/>
    <w:rsid w:val="00A954F0"/>
    <w:rPr>
      <w:rFonts w:eastAsia="標楷體"/>
      <w:kern w:val="2"/>
      <w:sz w:val="24"/>
      <w:szCs w:val="24"/>
    </w:rPr>
  </w:style>
  <w:style w:type="paragraph" w:styleId="aff5">
    <w:name w:val="List Continue"/>
    <w:basedOn w:val="a8"/>
    <w:semiHidden/>
    <w:rsid w:val="00D07BE9"/>
    <w:pPr>
      <w:spacing w:after="120"/>
      <w:ind w:leftChars="200" w:left="480"/>
    </w:pPr>
  </w:style>
  <w:style w:type="paragraph" w:styleId="26">
    <w:name w:val="List Continue 2"/>
    <w:basedOn w:val="a8"/>
    <w:semiHidden/>
    <w:rsid w:val="00D07BE9"/>
    <w:pPr>
      <w:spacing w:after="120"/>
      <w:ind w:leftChars="400" w:left="960"/>
    </w:pPr>
  </w:style>
  <w:style w:type="paragraph" w:styleId="34">
    <w:name w:val="List Continue 3"/>
    <w:basedOn w:val="a8"/>
    <w:semiHidden/>
    <w:rsid w:val="00D07BE9"/>
    <w:pPr>
      <w:spacing w:after="120"/>
      <w:ind w:leftChars="600" w:left="1440"/>
    </w:pPr>
  </w:style>
  <w:style w:type="paragraph" w:styleId="42">
    <w:name w:val="List Continue 4"/>
    <w:basedOn w:val="a8"/>
    <w:semiHidden/>
    <w:rsid w:val="00D07BE9"/>
    <w:pPr>
      <w:spacing w:after="120"/>
      <w:ind w:leftChars="800" w:left="1920"/>
    </w:pPr>
  </w:style>
  <w:style w:type="paragraph" w:styleId="52">
    <w:name w:val="List Continue 5"/>
    <w:basedOn w:val="a8"/>
    <w:semiHidden/>
    <w:rsid w:val="00D07BE9"/>
    <w:pPr>
      <w:spacing w:after="120"/>
      <w:ind w:leftChars="1000" w:left="2400"/>
    </w:pPr>
  </w:style>
  <w:style w:type="paragraph" w:styleId="aff6">
    <w:name w:val="List"/>
    <w:basedOn w:val="a8"/>
    <w:semiHidden/>
    <w:rsid w:val="00D07BE9"/>
    <w:pPr>
      <w:ind w:leftChars="200" w:left="100" w:hangingChars="200" w:hanging="200"/>
    </w:pPr>
  </w:style>
  <w:style w:type="paragraph" w:styleId="27">
    <w:name w:val="List 2"/>
    <w:basedOn w:val="a8"/>
    <w:semiHidden/>
    <w:rsid w:val="00D07BE9"/>
    <w:pPr>
      <w:ind w:leftChars="400" w:left="100" w:hangingChars="200" w:hanging="200"/>
    </w:pPr>
  </w:style>
  <w:style w:type="paragraph" w:styleId="35">
    <w:name w:val="List 3"/>
    <w:basedOn w:val="a8"/>
    <w:semiHidden/>
    <w:rsid w:val="00D07BE9"/>
    <w:pPr>
      <w:ind w:leftChars="600" w:left="100" w:hangingChars="200" w:hanging="200"/>
    </w:pPr>
  </w:style>
  <w:style w:type="paragraph" w:styleId="43">
    <w:name w:val="List 4"/>
    <w:basedOn w:val="a8"/>
    <w:semiHidden/>
    <w:rsid w:val="00D07BE9"/>
    <w:pPr>
      <w:ind w:leftChars="800" w:left="100" w:hangingChars="200" w:hanging="200"/>
    </w:pPr>
  </w:style>
  <w:style w:type="paragraph" w:styleId="53">
    <w:name w:val="List 5"/>
    <w:basedOn w:val="a8"/>
    <w:semiHidden/>
    <w:rsid w:val="00D07BE9"/>
    <w:pPr>
      <w:ind w:leftChars="1000" w:left="100" w:hangingChars="200" w:hanging="200"/>
    </w:pPr>
  </w:style>
  <w:style w:type="paragraph" w:styleId="a">
    <w:name w:val="List Number"/>
    <w:basedOn w:val="a8"/>
    <w:semiHidden/>
    <w:rsid w:val="00D07BE9"/>
    <w:pPr>
      <w:numPr>
        <w:numId w:val="1"/>
      </w:numPr>
    </w:pPr>
  </w:style>
  <w:style w:type="paragraph" w:styleId="2">
    <w:name w:val="List Number 2"/>
    <w:basedOn w:val="a8"/>
    <w:semiHidden/>
    <w:rsid w:val="00D07BE9"/>
    <w:pPr>
      <w:numPr>
        <w:numId w:val="2"/>
      </w:numPr>
    </w:pPr>
  </w:style>
  <w:style w:type="paragraph" w:styleId="3">
    <w:name w:val="List Number 3"/>
    <w:basedOn w:val="a8"/>
    <w:semiHidden/>
    <w:rsid w:val="00D07BE9"/>
    <w:pPr>
      <w:numPr>
        <w:numId w:val="3"/>
      </w:numPr>
    </w:pPr>
  </w:style>
  <w:style w:type="paragraph" w:styleId="4">
    <w:name w:val="List Number 4"/>
    <w:basedOn w:val="a8"/>
    <w:semiHidden/>
    <w:rsid w:val="00D07BE9"/>
    <w:pPr>
      <w:numPr>
        <w:numId w:val="4"/>
      </w:numPr>
    </w:pPr>
  </w:style>
  <w:style w:type="paragraph" w:styleId="5">
    <w:name w:val="List Number 5"/>
    <w:basedOn w:val="a8"/>
    <w:semiHidden/>
    <w:rsid w:val="00D07BE9"/>
    <w:pPr>
      <w:numPr>
        <w:numId w:val="5"/>
      </w:numPr>
    </w:pPr>
  </w:style>
  <w:style w:type="paragraph" w:styleId="aff7">
    <w:name w:val="Closing"/>
    <w:basedOn w:val="a8"/>
    <w:semiHidden/>
    <w:rsid w:val="00D07BE9"/>
    <w:pPr>
      <w:ind w:leftChars="1800" w:left="100"/>
    </w:pPr>
  </w:style>
  <w:style w:type="paragraph" w:styleId="aff8">
    <w:name w:val="Note Heading"/>
    <w:basedOn w:val="a8"/>
    <w:next w:val="a8"/>
    <w:semiHidden/>
    <w:rsid w:val="00D07BE9"/>
    <w:pPr>
      <w:jc w:val="center"/>
    </w:pPr>
  </w:style>
  <w:style w:type="paragraph" w:styleId="a0">
    <w:name w:val="List Bullet"/>
    <w:basedOn w:val="a8"/>
    <w:autoRedefine/>
    <w:semiHidden/>
    <w:rsid w:val="00D07BE9"/>
    <w:pPr>
      <w:numPr>
        <w:numId w:val="6"/>
      </w:numPr>
    </w:pPr>
  </w:style>
  <w:style w:type="paragraph" w:styleId="20">
    <w:name w:val="List Bullet 2"/>
    <w:basedOn w:val="a8"/>
    <w:autoRedefine/>
    <w:semiHidden/>
    <w:rsid w:val="00D07BE9"/>
    <w:pPr>
      <w:numPr>
        <w:numId w:val="7"/>
      </w:numPr>
    </w:pPr>
  </w:style>
  <w:style w:type="paragraph" w:styleId="30">
    <w:name w:val="List Bullet 3"/>
    <w:basedOn w:val="a8"/>
    <w:autoRedefine/>
    <w:semiHidden/>
    <w:rsid w:val="00D07BE9"/>
    <w:pPr>
      <w:numPr>
        <w:numId w:val="8"/>
      </w:numPr>
    </w:pPr>
  </w:style>
  <w:style w:type="paragraph" w:styleId="40">
    <w:name w:val="List Bullet 4"/>
    <w:basedOn w:val="a8"/>
    <w:autoRedefine/>
    <w:semiHidden/>
    <w:rsid w:val="00D07BE9"/>
    <w:pPr>
      <w:numPr>
        <w:numId w:val="9"/>
      </w:numPr>
    </w:pPr>
  </w:style>
  <w:style w:type="paragraph" w:styleId="50">
    <w:name w:val="List Bullet 5"/>
    <w:basedOn w:val="a8"/>
    <w:autoRedefine/>
    <w:semiHidden/>
    <w:rsid w:val="00D07BE9"/>
    <w:pPr>
      <w:numPr>
        <w:numId w:val="10"/>
      </w:numPr>
    </w:pPr>
  </w:style>
  <w:style w:type="paragraph" w:styleId="aff9">
    <w:name w:val="E-mail Signature"/>
    <w:basedOn w:val="a8"/>
    <w:semiHidden/>
    <w:rsid w:val="00D07BE9"/>
  </w:style>
  <w:style w:type="paragraph" w:styleId="affa">
    <w:name w:val="Signature"/>
    <w:basedOn w:val="a8"/>
    <w:semiHidden/>
    <w:rsid w:val="00D07BE9"/>
    <w:pPr>
      <w:ind w:leftChars="1800" w:left="100"/>
    </w:pPr>
  </w:style>
  <w:style w:type="paragraph" w:styleId="affb">
    <w:name w:val="Document Map"/>
    <w:basedOn w:val="a8"/>
    <w:semiHidden/>
    <w:rsid w:val="00D07BE9"/>
    <w:pPr>
      <w:shd w:val="clear" w:color="auto" w:fill="000080"/>
    </w:pPr>
    <w:rPr>
      <w:rFonts w:ascii="Arial" w:eastAsia="新細明體" w:hAnsi="Arial"/>
    </w:rPr>
  </w:style>
  <w:style w:type="paragraph" w:styleId="affc">
    <w:name w:val="macro"/>
    <w:semiHidden/>
    <w:rsid w:val="00D07BE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paragraph" w:styleId="10">
    <w:name w:val="toc 1"/>
    <w:basedOn w:val="a8"/>
    <w:next w:val="a8"/>
    <w:autoRedefine/>
    <w:uiPriority w:val="39"/>
    <w:rsid w:val="00D07BE9"/>
    <w:pPr>
      <w:ind w:leftChars="63" w:left="176" w:rightChars="-28" w:right="-78"/>
    </w:pPr>
  </w:style>
  <w:style w:type="paragraph" w:styleId="28">
    <w:name w:val="toc 2"/>
    <w:basedOn w:val="a8"/>
    <w:next w:val="a8"/>
    <w:autoRedefine/>
    <w:uiPriority w:val="39"/>
    <w:rsid w:val="00D07BE9"/>
    <w:pPr>
      <w:tabs>
        <w:tab w:val="left" w:pos="1440"/>
        <w:tab w:val="right" w:leader="dot" w:pos="9628"/>
      </w:tabs>
      <w:ind w:leftChars="200" w:left="560"/>
    </w:pPr>
  </w:style>
  <w:style w:type="paragraph" w:styleId="36">
    <w:name w:val="toc 3"/>
    <w:basedOn w:val="a8"/>
    <w:next w:val="a8"/>
    <w:autoRedefine/>
    <w:uiPriority w:val="39"/>
    <w:rsid w:val="00D07BE9"/>
    <w:pPr>
      <w:ind w:leftChars="400" w:left="960"/>
    </w:pPr>
  </w:style>
  <w:style w:type="paragraph" w:styleId="44">
    <w:name w:val="toc 4"/>
    <w:basedOn w:val="a8"/>
    <w:next w:val="a8"/>
    <w:autoRedefine/>
    <w:uiPriority w:val="39"/>
    <w:rsid w:val="00D07BE9"/>
    <w:pPr>
      <w:ind w:leftChars="600" w:left="1440"/>
    </w:pPr>
  </w:style>
  <w:style w:type="paragraph" w:styleId="54">
    <w:name w:val="toc 5"/>
    <w:basedOn w:val="a8"/>
    <w:next w:val="a8"/>
    <w:autoRedefine/>
    <w:uiPriority w:val="39"/>
    <w:rsid w:val="00D07BE9"/>
    <w:pPr>
      <w:ind w:leftChars="800" w:left="1920"/>
    </w:pPr>
  </w:style>
  <w:style w:type="paragraph" w:styleId="60">
    <w:name w:val="toc 6"/>
    <w:basedOn w:val="a8"/>
    <w:next w:val="a8"/>
    <w:autoRedefine/>
    <w:uiPriority w:val="39"/>
    <w:rsid w:val="00D07BE9"/>
    <w:pPr>
      <w:ind w:leftChars="1000" w:left="2400"/>
    </w:pPr>
  </w:style>
  <w:style w:type="paragraph" w:styleId="70">
    <w:name w:val="toc 7"/>
    <w:basedOn w:val="a8"/>
    <w:next w:val="a8"/>
    <w:autoRedefine/>
    <w:uiPriority w:val="39"/>
    <w:rsid w:val="00D07BE9"/>
    <w:pPr>
      <w:ind w:leftChars="1200" w:left="2880"/>
    </w:pPr>
  </w:style>
  <w:style w:type="paragraph" w:styleId="80">
    <w:name w:val="toc 8"/>
    <w:basedOn w:val="a8"/>
    <w:next w:val="a8"/>
    <w:autoRedefine/>
    <w:uiPriority w:val="39"/>
    <w:rsid w:val="00D07BE9"/>
    <w:pPr>
      <w:ind w:leftChars="1400" w:left="3360"/>
    </w:pPr>
  </w:style>
  <w:style w:type="paragraph" w:styleId="90">
    <w:name w:val="toc 9"/>
    <w:basedOn w:val="a8"/>
    <w:next w:val="a8"/>
    <w:autoRedefine/>
    <w:uiPriority w:val="39"/>
    <w:rsid w:val="00D07BE9"/>
    <w:pPr>
      <w:ind w:leftChars="1600" w:left="3840"/>
    </w:pPr>
  </w:style>
  <w:style w:type="paragraph" w:styleId="affd">
    <w:name w:val="table of authorities"/>
    <w:basedOn w:val="a8"/>
    <w:next w:val="a8"/>
    <w:semiHidden/>
    <w:rsid w:val="00D07BE9"/>
    <w:pPr>
      <w:ind w:leftChars="200" w:left="480"/>
    </w:pPr>
  </w:style>
  <w:style w:type="paragraph" w:styleId="affe">
    <w:name w:val="toa heading"/>
    <w:basedOn w:val="a8"/>
    <w:next w:val="a8"/>
    <w:semiHidden/>
    <w:rsid w:val="00D07BE9"/>
    <w:pPr>
      <w:spacing w:before="120"/>
    </w:pPr>
    <w:rPr>
      <w:rFonts w:ascii="Arial" w:eastAsia="新細明體" w:hAnsi="Arial" w:cs="Arial"/>
    </w:rPr>
  </w:style>
  <w:style w:type="paragraph" w:styleId="11">
    <w:name w:val="index 1"/>
    <w:basedOn w:val="a8"/>
    <w:next w:val="a8"/>
    <w:autoRedefine/>
    <w:semiHidden/>
    <w:rsid w:val="00D07BE9"/>
  </w:style>
  <w:style w:type="paragraph" w:styleId="29">
    <w:name w:val="index 2"/>
    <w:basedOn w:val="a8"/>
    <w:next w:val="a8"/>
    <w:autoRedefine/>
    <w:semiHidden/>
    <w:rsid w:val="00D07BE9"/>
    <w:pPr>
      <w:ind w:leftChars="200" w:left="200"/>
    </w:pPr>
  </w:style>
  <w:style w:type="paragraph" w:styleId="37">
    <w:name w:val="index 3"/>
    <w:basedOn w:val="a8"/>
    <w:next w:val="a8"/>
    <w:autoRedefine/>
    <w:semiHidden/>
    <w:rsid w:val="00D07BE9"/>
    <w:pPr>
      <w:ind w:leftChars="400" w:left="400"/>
    </w:pPr>
  </w:style>
  <w:style w:type="paragraph" w:styleId="45">
    <w:name w:val="index 4"/>
    <w:basedOn w:val="a8"/>
    <w:next w:val="a8"/>
    <w:autoRedefine/>
    <w:semiHidden/>
    <w:rsid w:val="00D07BE9"/>
    <w:pPr>
      <w:ind w:leftChars="600" w:left="600"/>
    </w:pPr>
  </w:style>
  <w:style w:type="paragraph" w:styleId="55">
    <w:name w:val="index 5"/>
    <w:basedOn w:val="a8"/>
    <w:next w:val="a8"/>
    <w:autoRedefine/>
    <w:semiHidden/>
    <w:rsid w:val="00D07BE9"/>
    <w:pPr>
      <w:ind w:leftChars="800" w:left="800"/>
    </w:pPr>
  </w:style>
  <w:style w:type="paragraph" w:styleId="61">
    <w:name w:val="index 6"/>
    <w:basedOn w:val="a8"/>
    <w:next w:val="a8"/>
    <w:autoRedefine/>
    <w:semiHidden/>
    <w:rsid w:val="00D07BE9"/>
    <w:pPr>
      <w:ind w:leftChars="1000" w:left="1000"/>
    </w:pPr>
  </w:style>
  <w:style w:type="paragraph" w:styleId="71">
    <w:name w:val="index 7"/>
    <w:basedOn w:val="a8"/>
    <w:next w:val="a8"/>
    <w:autoRedefine/>
    <w:semiHidden/>
    <w:rsid w:val="00D07BE9"/>
    <w:pPr>
      <w:ind w:leftChars="1200" w:left="1200"/>
    </w:pPr>
  </w:style>
  <w:style w:type="paragraph" w:styleId="81">
    <w:name w:val="index 8"/>
    <w:basedOn w:val="a8"/>
    <w:next w:val="a8"/>
    <w:autoRedefine/>
    <w:semiHidden/>
    <w:rsid w:val="00D07BE9"/>
    <w:pPr>
      <w:ind w:leftChars="1400" w:left="1400"/>
    </w:pPr>
  </w:style>
  <w:style w:type="paragraph" w:styleId="91">
    <w:name w:val="index 9"/>
    <w:basedOn w:val="a8"/>
    <w:next w:val="a8"/>
    <w:autoRedefine/>
    <w:semiHidden/>
    <w:rsid w:val="00D07BE9"/>
    <w:pPr>
      <w:ind w:leftChars="1600" w:left="1600"/>
    </w:pPr>
  </w:style>
  <w:style w:type="paragraph" w:styleId="afff">
    <w:name w:val="index heading"/>
    <w:basedOn w:val="a8"/>
    <w:next w:val="11"/>
    <w:semiHidden/>
    <w:rsid w:val="00D07BE9"/>
    <w:rPr>
      <w:rFonts w:ascii="Arial" w:hAnsi="Arial" w:cs="Arial"/>
      <w:b/>
      <w:bCs/>
    </w:rPr>
  </w:style>
  <w:style w:type="paragraph" w:styleId="afff0">
    <w:name w:val="endnote text"/>
    <w:basedOn w:val="a8"/>
    <w:semiHidden/>
    <w:rsid w:val="00D07BE9"/>
  </w:style>
  <w:style w:type="character" w:styleId="afff1">
    <w:name w:val="endnote reference"/>
    <w:semiHidden/>
    <w:rsid w:val="00D07BE9"/>
    <w:rPr>
      <w:vertAlign w:val="superscript"/>
    </w:rPr>
  </w:style>
  <w:style w:type="paragraph" w:styleId="afff2">
    <w:name w:val="footnote text"/>
    <w:basedOn w:val="a8"/>
    <w:semiHidden/>
    <w:rsid w:val="00D07BE9"/>
    <w:rPr>
      <w:sz w:val="20"/>
      <w:szCs w:val="20"/>
    </w:rPr>
  </w:style>
  <w:style w:type="character" w:styleId="afff3">
    <w:name w:val="footnote reference"/>
    <w:semiHidden/>
    <w:rsid w:val="00D07BE9"/>
    <w:rPr>
      <w:vertAlign w:val="superscript"/>
    </w:rPr>
  </w:style>
  <w:style w:type="paragraph" w:styleId="afff4">
    <w:name w:val="table of figures"/>
    <w:basedOn w:val="a8"/>
    <w:next w:val="a8"/>
    <w:semiHidden/>
    <w:rsid w:val="00D07BE9"/>
    <w:pPr>
      <w:ind w:leftChars="400" w:left="960" w:hangingChars="200" w:hanging="480"/>
    </w:pPr>
  </w:style>
  <w:style w:type="paragraph" w:customStyle="1" w:styleId="2-1">
    <w:name w:val="2-一內文"/>
    <w:basedOn w:val="a8"/>
    <w:link w:val="2-2"/>
    <w:autoRedefine/>
    <w:qFormat/>
    <w:rsid w:val="007C4713"/>
    <w:pPr>
      <w:snapToGrid/>
      <w:spacing w:before="90"/>
      <w:ind w:left="709"/>
      <w:jc w:val="both"/>
    </w:pPr>
  </w:style>
  <w:style w:type="character" w:customStyle="1" w:styleId="2-2">
    <w:name w:val="2-一內文 字元"/>
    <w:link w:val="2-1"/>
    <w:rsid w:val="007C4713"/>
    <w:rPr>
      <w:rFonts w:eastAsia="標楷體"/>
      <w:kern w:val="2"/>
      <w:sz w:val="24"/>
      <w:szCs w:val="24"/>
    </w:rPr>
  </w:style>
  <w:style w:type="paragraph" w:customStyle="1" w:styleId="4-11">
    <w:name w:val="4-1內文"/>
    <w:basedOn w:val="a8"/>
    <w:link w:val="4-12"/>
    <w:autoRedefine/>
    <w:qFormat/>
    <w:rsid w:val="00E90866"/>
    <w:pPr>
      <w:adjustRightInd w:val="0"/>
      <w:spacing w:before="90"/>
      <w:ind w:leftChars="468" w:left="1123" w:firstLineChars="4" w:firstLine="10"/>
      <w:jc w:val="both"/>
    </w:pPr>
  </w:style>
  <w:style w:type="character" w:customStyle="1" w:styleId="4-12">
    <w:name w:val="4-1內文 字元"/>
    <w:link w:val="4-11"/>
    <w:rsid w:val="00E90866"/>
    <w:rPr>
      <w:rFonts w:eastAsia="標楷體"/>
      <w:kern w:val="2"/>
      <w:sz w:val="24"/>
      <w:szCs w:val="24"/>
    </w:rPr>
  </w:style>
  <w:style w:type="paragraph" w:customStyle="1" w:styleId="1-1">
    <w:name w:val="1-壹內文"/>
    <w:basedOn w:val="a8"/>
    <w:link w:val="1-2"/>
    <w:autoRedefine/>
    <w:qFormat/>
    <w:rsid w:val="00532905"/>
    <w:pPr>
      <w:spacing w:before="90"/>
      <w:ind w:leftChars="250" w:left="600"/>
      <w:jc w:val="both"/>
    </w:pPr>
  </w:style>
  <w:style w:type="character" w:customStyle="1" w:styleId="1-2">
    <w:name w:val="1-壹內文 字元"/>
    <w:link w:val="1-1"/>
    <w:rsid w:val="00532905"/>
    <w:rPr>
      <w:rFonts w:eastAsia="標楷體"/>
      <w:kern w:val="2"/>
      <w:sz w:val="24"/>
      <w:szCs w:val="24"/>
    </w:rPr>
  </w:style>
  <w:style w:type="table" w:styleId="afff5">
    <w:name w:val="Table Grid"/>
    <w:basedOn w:val="aa"/>
    <w:rsid w:val="007C149C"/>
    <w:pPr>
      <w:widowControl w:val="0"/>
      <w:spacing w:line="480" w:lineRule="exact"/>
      <w:jc w:val="both"/>
    </w:pPr>
    <w:rPr>
      <w:rFonts w:ascii="Arial" w:eastAsia="標楷體" w:hAnsi="Arial"/>
      <w:sz w:val="28"/>
    </w:rPr>
    <w:tblPr>
      <w:tblStyleRowBandSize w:val="1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jc w:val="center"/>
      </w:pPr>
      <w:rPr>
        <w:rFonts w:ascii="Arial" w:eastAsia="標楷體" w:hAnsi="Arial"/>
        <w:b/>
        <w:bCs/>
        <w:i w:val="0"/>
        <w:color w:val="000000"/>
        <w:sz w:val="28"/>
      </w:rPr>
      <w:tblPr/>
      <w:trPr>
        <w:tblHeader/>
      </w:trPr>
      <w:tcPr>
        <w:shd w:val="clear" w:color="auto" w:fill="FFCC99"/>
      </w:tcPr>
    </w:tblStylePr>
    <w:tblStylePr w:type="lastRow">
      <w:pPr>
        <w:jc w:val="both"/>
      </w:pPr>
      <w:rPr>
        <w:rFonts w:eastAsia="標楷體"/>
        <w:sz w:val="28"/>
      </w:rPr>
      <w:tblPr/>
      <w:tcPr>
        <w:vAlign w:val="center"/>
      </w:tcPr>
    </w:tblStylePr>
    <w:tblStylePr w:type="firstCol">
      <w:pPr>
        <w:jc w:val="both"/>
      </w:pPr>
      <w:rPr>
        <w:rFonts w:eastAsia="標楷體"/>
        <w:sz w:val="28"/>
      </w:rPr>
    </w:tblStylePr>
    <w:tblStylePr w:type="lastCol">
      <w:rPr>
        <w:rFonts w:ascii="Arial" w:eastAsia="標楷體" w:hAnsi="Arial"/>
        <w:b w:val="0"/>
        <w:i w:val="0"/>
        <w:color w:val="000000"/>
        <w:sz w:val="28"/>
      </w:rPr>
    </w:tblStylePr>
    <w:tblStylePr w:type="band1Horz">
      <w:rPr>
        <w:rFonts w:eastAsia="標楷體"/>
        <w:sz w:val="28"/>
      </w:rPr>
      <w:tblPr/>
      <w:tcPr>
        <w:shd w:val="clear" w:color="auto" w:fill="FFFFFF"/>
      </w:tcPr>
    </w:tblStylePr>
    <w:tblStylePr w:type="neCell">
      <w:rPr>
        <w:rFonts w:eastAsia="標楷體"/>
        <w:b/>
        <w:sz w:val="28"/>
      </w:rPr>
      <w:tblPr/>
      <w:tcPr>
        <w:shd w:val="clear" w:color="auto" w:fill="FFCC99"/>
      </w:tcPr>
    </w:tblStylePr>
    <w:tblStylePr w:type="nwCell">
      <w:pPr>
        <w:jc w:val="center"/>
      </w:pPr>
      <w:rPr>
        <w:rFonts w:eastAsia="標楷體"/>
        <w:b/>
        <w:sz w:val="28"/>
      </w:rPr>
      <w:tblPr/>
      <w:tcPr>
        <w:shd w:val="clear" w:color="auto" w:fill="FFCC99"/>
      </w:tcPr>
    </w:tblStylePr>
  </w:style>
  <w:style w:type="paragraph" w:customStyle="1" w:styleId="3-0">
    <w:name w:val="3-(一)內文"/>
    <w:basedOn w:val="a8"/>
    <w:link w:val="3-2"/>
    <w:autoRedefine/>
    <w:qFormat/>
    <w:rsid w:val="00E90866"/>
    <w:pPr>
      <w:adjustRightInd w:val="0"/>
      <w:spacing w:before="90"/>
      <w:ind w:leftChars="400" w:left="400"/>
      <w:jc w:val="both"/>
    </w:pPr>
    <w:rPr>
      <w:kern w:val="0"/>
    </w:rPr>
  </w:style>
  <w:style w:type="character" w:customStyle="1" w:styleId="3-2">
    <w:name w:val="3-(一)內文 字元"/>
    <w:link w:val="3-0"/>
    <w:rsid w:val="00E90866"/>
    <w:rPr>
      <w:rFonts w:eastAsia="標楷體"/>
      <w:sz w:val="24"/>
      <w:szCs w:val="24"/>
    </w:rPr>
  </w:style>
  <w:style w:type="paragraph" w:customStyle="1" w:styleId="5-1">
    <w:name w:val="5-(1)"/>
    <w:basedOn w:val="1-"/>
    <w:link w:val="5-10"/>
    <w:autoRedefine/>
    <w:qFormat/>
    <w:rsid w:val="00C05DA6"/>
    <w:pPr>
      <w:numPr>
        <w:ilvl w:val="4"/>
      </w:numPr>
      <w:spacing w:beforeLines="0" w:before="90"/>
      <w:ind w:left="1616" w:hanging="482"/>
      <w:outlineLvl w:val="5"/>
    </w:pPr>
    <w:rPr>
      <w:rFonts w:ascii="Times New Roman" w:hAnsi="Times New Roman" w:cs="Times New Roman"/>
      <w:b w:val="0"/>
      <w:sz w:val="24"/>
      <w:szCs w:val="24"/>
    </w:rPr>
  </w:style>
  <w:style w:type="character" w:customStyle="1" w:styleId="5-10">
    <w:name w:val="5-(1) 字元"/>
    <w:link w:val="5-1"/>
    <w:rsid w:val="00C05DA6"/>
    <w:rPr>
      <w:rFonts w:eastAsia="標楷體"/>
      <w:kern w:val="2"/>
      <w:sz w:val="24"/>
      <w:szCs w:val="24"/>
    </w:rPr>
  </w:style>
  <w:style w:type="paragraph" w:customStyle="1" w:styleId="5-11">
    <w:name w:val="5-(1)內文"/>
    <w:basedOn w:val="a8"/>
    <w:link w:val="5-12"/>
    <w:autoRedefine/>
    <w:qFormat/>
    <w:rsid w:val="00FA4C60"/>
    <w:pPr>
      <w:spacing w:before="90"/>
      <w:ind w:leftChars="650" w:left="1560"/>
      <w:jc w:val="both"/>
    </w:pPr>
  </w:style>
  <w:style w:type="character" w:customStyle="1" w:styleId="5-12">
    <w:name w:val="5-(1)內文 字元"/>
    <w:link w:val="5-11"/>
    <w:rsid w:val="00FA4C60"/>
    <w:rPr>
      <w:rFonts w:eastAsia="標楷體"/>
      <w:kern w:val="2"/>
      <w:sz w:val="24"/>
      <w:szCs w:val="24"/>
    </w:rPr>
  </w:style>
  <w:style w:type="paragraph" w:customStyle="1" w:styleId="6-A">
    <w:name w:val="6-A"/>
    <w:basedOn w:val="a8"/>
    <w:link w:val="6-A0"/>
    <w:autoRedefine/>
    <w:qFormat/>
    <w:rsid w:val="00302A76"/>
    <w:pPr>
      <w:numPr>
        <w:ilvl w:val="5"/>
        <w:numId w:val="15"/>
      </w:numPr>
      <w:spacing w:before="90"/>
      <w:ind w:left="1843" w:firstLine="0"/>
      <w:jc w:val="both"/>
    </w:pPr>
  </w:style>
  <w:style w:type="character" w:customStyle="1" w:styleId="6-A0">
    <w:name w:val="6-A 字元"/>
    <w:link w:val="6-A"/>
    <w:rsid w:val="00302A76"/>
    <w:rPr>
      <w:rFonts w:eastAsia="標楷體"/>
      <w:kern w:val="2"/>
      <w:sz w:val="24"/>
      <w:szCs w:val="24"/>
    </w:rPr>
  </w:style>
  <w:style w:type="paragraph" w:customStyle="1" w:styleId="6-A1">
    <w:name w:val="6-A內文"/>
    <w:basedOn w:val="6-A"/>
    <w:link w:val="6-A2"/>
    <w:autoRedefine/>
    <w:qFormat/>
    <w:rsid w:val="00F05BB5"/>
    <w:pPr>
      <w:numPr>
        <w:numId w:val="0"/>
      </w:numPr>
      <w:ind w:left="1843"/>
    </w:pPr>
  </w:style>
  <w:style w:type="character" w:customStyle="1" w:styleId="6-A2">
    <w:name w:val="6-A內文 字元"/>
    <w:basedOn w:val="6-A0"/>
    <w:link w:val="6-A1"/>
    <w:rsid w:val="00F05BB5"/>
    <w:rPr>
      <w:rFonts w:eastAsia="標楷體"/>
      <w:kern w:val="2"/>
      <w:sz w:val="24"/>
      <w:szCs w:val="24"/>
    </w:rPr>
  </w:style>
  <w:style w:type="paragraph" w:customStyle="1" w:styleId="7-A">
    <w:name w:val="7-(A)"/>
    <w:basedOn w:val="a8"/>
    <w:link w:val="7-A0"/>
    <w:autoRedefine/>
    <w:qFormat/>
    <w:rsid w:val="00E826CA"/>
    <w:pPr>
      <w:numPr>
        <w:numId w:val="11"/>
      </w:numPr>
      <w:spacing w:before="90"/>
      <w:ind w:hanging="357"/>
      <w:jc w:val="both"/>
    </w:pPr>
  </w:style>
  <w:style w:type="character" w:customStyle="1" w:styleId="7-A0">
    <w:name w:val="7-(A) 字元"/>
    <w:link w:val="7-A"/>
    <w:rsid w:val="00E826CA"/>
    <w:rPr>
      <w:rFonts w:eastAsia="標楷體"/>
      <w:kern w:val="2"/>
      <w:sz w:val="24"/>
      <w:szCs w:val="24"/>
    </w:rPr>
  </w:style>
  <w:style w:type="paragraph" w:customStyle="1" w:styleId="7-A1">
    <w:name w:val="7-(A)內文"/>
    <w:basedOn w:val="a8"/>
    <w:link w:val="7-A2"/>
    <w:autoRedefine/>
    <w:qFormat/>
    <w:rsid w:val="004611AE"/>
    <w:pPr>
      <w:spacing w:before="90"/>
      <w:ind w:leftChars="822" w:left="1985" w:hangingChars="5" w:hanging="12"/>
      <w:jc w:val="both"/>
    </w:pPr>
  </w:style>
  <w:style w:type="character" w:customStyle="1" w:styleId="7-A2">
    <w:name w:val="7-(A)內文 字元"/>
    <w:link w:val="7-A1"/>
    <w:rsid w:val="004611AE"/>
    <w:rPr>
      <w:rFonts w:eastAsia="標楷體"/>
      <w:kern w:val="2"/>
      <w:sz w:val="24"/>
      <w:szCs w:val="24"/>
    </w:rPr>
  </w:style>
  <w:style w:type="paragraph" w:customStyle="1" w:styleId="8-a">
    <w:name w:val="8-a"/>
    <w:basedOn w:val="a8"/>
    <w:link w:val="8-a0"/>
    <w:autoRedefine/>
    <w:qFormat/>
    <w:rsid w:val="003C3A17"/>
    <w:pPr>
      <w:numPr>
        <w:numId w:val="17"/>
      </w:numPr>
      <w:spacing w:before="90"/>
      <w:jc w:val="both"/>
    </w:pPr>
  </w:style>
  <w:style w:type="character" w:customStyle="1" w:styleId="8-a0">
    <w:name w:val="8-a 字元"/>
    <w:link w:val="8-a"/>
    <w:rsid w:val="003C3A17"/>
    <w:rPr>
      <w:rFonts w:eastAsia="標楷體"/>
      <w:kern w:val="2"/>
      <w:sz w:val="24"/>
      <w:szCs w:val="24"/>
    </w:rPr>
  </w:style>
  <w:style w:type="paragraph" w:customStyle="1" w:styleId="8-a1">
    <w:name w:val="8-a內文"/>
    <w:basedOn w:val="a8"/>
    <w:link w:val="8-a2"/>
    <w:autoRedefine/>
    <w:qFormat/>
    <w:rsid w:val="00860281"/>
    <w:pPr>
      <w:spacing w:before="90"/>
      <w:ind w:left="2410"/>
      <w:jc w:val="both"/>
    </w:pPr>
  </w:style>
  <w:style w:type="character" w:customStyle="1" w:styleId="8-a2">
    <w:name w:val="8-a內文 字元"/>
    <w:link w:val="8-a1"/>
    <w:rsid w:val="00860281"/>
    <w:rPr>
      <w:rFonts w:eastAsia="標楷體"/>
      <w:kern w:val="2"/>
      <w:sz w:val="24"/>
      <w:szCs w:val="24"/>
    </w:rPr>
  </w:style>
  <w:style w:type="paragraph" w:customStyle="1" w:styleId="9-a">
    <w:name w:val="9-(a)"/>
    <w:basedOn w:val="a8"/>
    <w:link w:val="9-a0"/>
    <w:qFormat/>
    <w:rsid w:val="00B21706"/>
    <w:pPr>
      <w:numPr>
        <w:numId w:val="13"/>
      </w:numPr>
      <w:spacing w:before="90"/>
      <w:jc w:val="both"/>
    </w:pPr>
    <w:rPr>
      <w:color w:val="FF9900"/>
    </w:rPr>
  </w:style>
  <w:style w:type="character" w:customStyle="1" w:styleId="9-a0">
    <w:name w:val="9-(a) 字元"/>
    <w:link w:val="9-a"/>
    <w:rsid w:val="00B21706"/>
    <w:rPr>
      <w:rFonts w:eastAsia="標楷體"/>
      <w:color w:val="FF9900"/>
      <w:kern w:val="2"/>
      <w:sz w:val="24"/>
      <w:szCs w:val="24"/>
    </w:rPr>
  </w:style>
  <w:style w:type="paragraph" w:customStyle="1" w:styleId="9-a1">
    <w:name w:val="9-(a)內文"/>
    <w:basedOn w:val="a8"/>
    <w:link w:val="9-a2"/>
    <w:qFormat/>
    <w:rsid w:val="00B21706"/>
    <w:pPr>
      <w:spacing w:before="90"/>
      <w:ind w:leftChars="1476" w:left="3542" w:firstLineChars="118" w:firstLine="283"/>
      <w:jc w:val="both"/>
    </w:pPr>
    <w:rPr>
      <w:color w:val="FF9900"/>
    </w:rPr>
  </w:style>
  <w:style w:type="character" w:customStyle="1" w:styleId="9-a2">
    <w:name w:val="9-(a)內文 字元"/>
    <w:link w:val="9-a1"/>
    <w:rsid w:val="00B21706"/>
    <w:rPr>
      <w:rFonts w:eastAsia="標楷體"/>
      <w:color w:val="FF9900"/>
      <w:kern w:val="2"/>
      <w:sz w:val="24"/>
      <w:szCs w:val="24"/>
    </w:rPr>
  </w:style>
  <w:style w:type="paragraph" w:styleId="afff6">
    <w:name w:val="List Paragraph"/>
    <w:basedOn w:val="a8"/>
    <w:uiPriority w:val="34"/>
    <w:qFormat/>
    <w:rsid w:val="00DA5234"/>
    <w:pPr>
      <w:ind w:leftChars="200" w:left="480"/>
    </w:pPr>
  </w:style>
  <w:style w:type="paragraph" w:customStyle="1" w:styleId="210">
    <w:name w:val="本文 21"/>
    <w:basedOn w:val="a8"/>
    <w:rsid w:val="00F10F36"/>
    <w:pPr>
      <w:adjustRightInd w:val="0"/>
      <w:snapToGrid/>
      <w:spacing w:line="360" w:lineRule="atLeast"/>
      <w:jc w:val="center"/>
      <w:textAlignment w:val="baseline"/>
    </w:pPr>
    <w:rPr>
      <w:kern w:val="0"/>
      <w:szCs w:val="20"/>
    </w:rPr>
  </w:style>
  <w:style w:type="paragraph" w:customStyle="1" w:styleId="a1">
    <w:name w:val="附件"/>
    <w:basedOn w:val="a8"/>
    <w:qFormat/>
    <w:rsid w:val="004A076C"/>
    <w:pPr>
      <w:widowControl/>
      <w:numPr>
        <w:numId w:val="14"/>
      </w:numPr>
      <w:snapToGrid/>
    </w:pPr>
  </w:style>
  <w:style w:type="paragraph" w:styleId="afff7">
    <w:name w:val="TOC Heading"/>
    <w:basedOn w:val="1"/>
    <w:next w:val="a8"/>
    <w:uiPriority w:val="39"/>
    <w:unhideWhenUsed/>
    <w:qFormat/>
    <w:rsid w:val="00B2327B"/>
    <w:pPr>
      <w:keepNext/>
      <w:keepLines/>
      <w:widowControl/>
      <w:snapToGrid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32"/>
      <w:szCs w:val="32"/>
    </w:rPr>
  </w:style>
  <w:style w:type="character" w:styleId="afff8">
    <w:name w:val="Unresolved Mention"/>
    <w:basedOn w:val="a9"/>
    <w:uiPriority w:val="99"/>
    <w:semiHidden/>
    <w:unhideWhenUsed/>
    <w:rsid w:val="005E4E26"/>
    <w:rPr>
      <w:color w:val="605E5C"/>
      <w:shd w:val="clear" w:color="auto" w:fill="E1DFDD"/>
    </w:rPr>
  </w:style>
  <w:style w:type="table" w:styleId="afff9">
    <w:name w:val="Grid Table Light"/>
    <w:basedOn w:val="aa"/>
    <w:uiPriority w:val="40"/>
    <w:rsid w:val="002A24F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12">
    <w:name w:val="樣式1"/>
    <w:basedOn w:val="4-1"/>
    <w:link w:val="13"/>
    <w:qFormat/>
    <w:rsid w:val="00773FD5"/>
  </w:style>
  <w:style w:type="paragraph" w:customStyle="1" w:styleId="2a">
    <w:name w:val="樣式2"/>
    <w:basedOn w:val="5-1"/>
    <w:link w:val="2b"/>
    <w:qFormat/>
    <w:rsid w:val="00461DDB"/>
  </w:style>
  <w:style w:type="character" w:customStyle="1" w:styleId="13">
    <w:name w:val="樣式1 字元"/>
    <w:basedOn w:val="4-10"/>
    <w:link w:val="12"/>
    <w:rsid w:val="00773FD5"/>
    <w:rPr>
      <w:rFonts w:eastAsia="標楷體"/>
      <w:kern w:val="2"/>
      <w:sz w:val="24"/>
      <w:szCs w:val="24"/>
    </w:rPr>
  </w:style>
  <w:style w:type="paragraph" w:customStyle="1" w:styleId="38">
    <w:name w:val="樣式3"/>
    <w:basedOn w:val="3-"/>
    <w:link w:val="39"/>
    <w:rsid w:val="00527E99"/>
    <w:pPr>
      <w:ind w:left="1429" w:rightChars="42" w:right="42"/>
      <w:outlineLvl w:val="1"/>
    </w:pPr>
  </w:style>
  <w:style w:type="character" w:customStyle="1" w:styleId="2b">
    <w:name w:val="樣式2 字元"/>
    <w:basedOn w:val="5-10"/>
    <w:link w:val="2a"/>
    <w:rsid w:val="00461DDB"/>
    <w:rPr>
      <w:rFonts w:eastAsia="標楷體"/>
      <w:kern w:val="2"/>
      <w:sz w:val="24"/>
      <w:szCs w:val="24"/>
    </w:rPr>
  </w:style>
  <w:style w:type="character" w:customStyle="1" w:styleId="39">
    <w:name w:val="樣式3 字元"/>
    <w:basedOn w:val="3-1"/>
    <w:link w:val="38"/>
    <w:rsid w:val="00527E99"/>
    <w:rPr>
      <w:rFonts w:eastAsia="標楷體"/>
      <w:sz w:val="24"/>
      <w:szCs w:val="24"/>
    </w:rPr>
  </w:style>
  <w:style w:type="paragraph" w:customStyle="1" w:styleId="afffa">
    <w:name w:val="樣式一"/>
    <w:basedOn w:val="2-"/>
    <w:next w:val="21"/>
    <w:link w:val="afffb"/>
    <w:qFormat/>
    <w:rsid w:val="00901A02"/>
  </w:style>
  <w:style w:type="character" w:customStyle="1" w:styleId="afffb">
    <w:name w:val="樣式一 字元"/>
    <w:basedOn w:val="2-0"/>
    <w:link w:val="afffa"/>
    <w:rsid w:val="00901A02"/>
    <w:rPr>
      <w:rFonts w:eastAsia="標楷體"/>
      <w:kern w:val="2"/>
      <w:sz w:val="24"/>
      <w:szCs w:val="24"/>
    </w:rPr>
  </w:style>
  <w:style w:type="paragraph" w:customStyle="1" w:styleId="a2">
    <w:name w:val="第一層"/>
    <w:basedOn w:val="a8"/>
    <w:rsid w:val="00724453"/>
    <w:pPr>
      <w:numPr>
        <w:numId w:val="16"/>
      </w:numPr>
      <w:adjustRightInd w:val="0"/>
      <w:spacing w:before="120" w:after="120"/>
      <w:ind w:right="-91"/>
      <w:jc w:val="both"/>
      <w:textAlignment w:val="baseline"/>
    </w:pPr>
    <w:rPr>
      <w:rFonts w:ascii="標楷體"/>
      <w:kern w:val="0"/>
      <w:sz w:val="28"/>
      <w:szCs w:val="20"/>
    </w:rPr>
  </w:style>
  <w:style w:type="paragraph" w:customStyle="1" w:styleId="a3">
    <w:name w:val="第二層"/>
    <w:basedOn w:val="a8"/>
    <w:rsid w:val="00724453"/>
    <w:pPr>
      <w:numPr>
        <w:ilvl w:val="1"/>
        <w:numId w:val="16"/>
      </w:numPr>
      <w:tabs>
        <w:tab w:val="left" w:pos="992"/>
      </w:tabs>
      <w:adjustRightInd w:val="0"/>
      <w:spacing w:after="120"/>
      <w:jc w:val="both"/>
      <w:textAlignment w:val="baseline"/>
      <w:outlineLvl w:val="1"/>
    </w:pPr>
    <w:rPr>
      <w:kern w:val="0"/>
      <w:sz w:val="28"/>
      <w:szCs w:val="20"/>
    </w:rPr>
  </w:style>
  <w:style w:type="paragraph" w:customStyle="1" w:styleId="a4">
    <w:name w:val="第三層"/>
    <w:basedOn w:val="a8"/>
    <w:rsid w:val="00724453"/>
    <w:pPr>
      <w:numPr>
        <w:ilvl w:val="2"/>
        <w:numId w:val="16"/>
      </w:numPr>
      <w:tabs>
        <w:tab w:val="left" w:pos="1843"/>
      </w:tabs>
      <w:adjustRightInd w:val="0"/>
      <w:jc w:val="both"/>
      <w:textAlignment w:val="baseline"/>
      <w:outlineLvl w:val="2"/>
    </w:pPr>
    <w:rPr>
      <w:kern w:val="0"/>
      <w:sz w:val="28"/>
      <w:szCs w:val="20"/>
    </w:rPr>
  </w:style>
  <w:style w:type="paragraph" w:customStyle="1" w:styleId="a5">
    <w:name w:val="第四層"/>
    <w:basedOn w:val="a8"/>
    <w:rsid w:val="00724453"/>
    <w:pPr>
      <w:numPr>
        <w:ilvl w:val="3"/>
        <w:numId w:val="16"/>
      </w:numPr>
      <w:tabs>
        <w:tab w:val="left" w:pos="2520"/>
      </w:tabs>
      <w:adjustRightInd w:val="0"/>
      <w:outlineLvl w:val="3"/>
    </w:pPr>
    <w:rPr>
      <w:rFonts w:ascii="標楷體"/>
      <w:sz w:val="28"/>
      <w:szCs w:val="20"/>
    </w:rPr>
  </w:style>
  <w:style w:type="paragraph" w:customStyle="1" w:styleId="a6">
    <w:name w:val="第五層"/>
    <w:basedOn w:val="a8"/>
    <w:autoRedefine/>
    <w:rsid w:val="00724453"/>
    <w:pPr>
      <w:numPr>
        <w:ilvl w:val="4"/>
        <w:numId w:val="16"/>
      </w:numPr>
      <w:snapToGrid/>
      <w:outlineLvl w:val="4"/>
    </w:pPr>
    <w:rPr>
      <w:sz w:val="28"/>
      <w:szCs w:val="20"/>
    </w:rPr>
  </w:style>
  <w:style w:type="paragraph" w:customStyle="1" w:styleId="a7">
    <w:name w:val="第六層"/>
    <w:basedOn w:val="a8"/>
    <w:autoRedefine/>
    <w:rsid w:val="00724453"/>
    <w:pPr>
      <w:numPr>
        <w:ilvl w:val="5"/>
        <w:numId w:val="16"/>
      </w:numPr>
      <w:snapToGrid/>
      <w:outlineLvl w:val="5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96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24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10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779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452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815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85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444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525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279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937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789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6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uch\Downloads\ceec-sop(format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16B647EEB08EC4478D40960801ACCD61" ma:contentTypeVersion="0" ma:contentTypeDescription="建立新的文件。" ma:contentTypeScope="" ma:versionID="caaf7215264980691a4864d0ad71af6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9ca1165369cbf929f3384faf68dff5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93330967-DAD3-4134-BCF2-CC6BC93911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14F733-C799-4882-B15F-A966C94359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06883B-4DC8-4FE9-9A42-AC39CD230BA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9C0ACE-143A-439A-84A3-A12FB95D4ED3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ceec-sop(format).dot</Template>
  <TotalTime>185</TotalTime>
  <Pages>4</Pages>
  <Words>199</Words>
  <Characters>1137</Characters>
  <Application>Microsoft Office Word</Application>
  <DocSecurity>0</DocSecurity>
  <Lines>9</Lines>
  <Paragraphs>2</Paragraphs>
  <ScaleCrop>false</ScaleCrop>
  <Company>PricewaterhouseCoopers</Company>
  <LinksUpToDate>false</LinksUpToDate>
  <CharactersWithSpaces>1334</CharactersWithSpaces>
  <SharedDoc>false</SharedDoc>
  <HLinks>
    <vt:vector size="54" baseType="variant">
      <vt:variant>
        <vt:i4>1048632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_Toc377741867</vt:lpwstr>
      </vt:variant>
      <vt:variant>
        <vt:i4>1048632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_Toc377741866</vt:lpwstr>
      </vt:variant>
      <vt:variant>
        <vt:i4>1048632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_Toc377741865</vt:lpwstr>
      </vt:variant>
      <vt:variant>
        <vt:i4>1048632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_Toc377741864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_Toc377741863</vt:lpwstr>
      </vt:variant>
      <vt:variant>
        <vt:i4>1048632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_Toc377741862</vt:lpwstr>
      </vt:variant>
      <vt:variant>
        <vt:i4>1048632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_Toc377741861</vt:lpwstr>
      </vt:variant>
      <vt:variant>
        <vt:i4>1048632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_Toc377741860</vt:lpwstr>
      </vt:variant>
      <vt:variant>
        <vt:i4>1245240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_Toc377741859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2023-06-05T09:14:00Z</cp:lastPrinted>
  <dcterms:created xsi:type="dcterms:W3CDTF">2023-02-09T02:01:00Z</dcterms:created>
  <dcterms:modified xsi:type="dcterms:W3CDTF">2024-11-04T02:41:00Z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0x01010016B647EEB08EC4478D40960801ACCD61</vt:lpwstr>
  </property>
</Properties>
</file>